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BF4" w:rsidRDefault="00076BF4" w:rsidP="00165B4D">
      <w:pPr>
        <w:rPr>
          <w:rFonts w:cs="Arial"/>
          <w:b/>
        </w:rPr>
      </w:pPr>
      <w:r w:rsidRPr="00076BF4">
        <w:rPr>
          <w:rFonts w:cs="Arial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-52070</wp:posOffset>
                </wp:positionH>
                <wp:positionV relativeFrom="paragraph">
                  <wp:posOffset>-556895</wp:posOffset>
                </wp:positionV>
                <wp:extent cx="5915025" cy="657225"/>
                <wp:effectExtent l="0" t="0" r="9525" b="9525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6BF4" w:rsidRPr="00076BF4" w:rsidRDefault="00121009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EINLADUNG ZUM 9</w:t>
                            </w:r>
                            <w:r w:rsidR="00076BF4" w:rsidRPr="00076BF4">
                              <w:rPr>
                                <w:b/>
                                <w:sz w:val="24"/>
                                <w:szCs w:val="24"/>
                              </w:rPr>
                              <w:t>. SPORMEDIZIN –</w:t>
                            </w:r>
                          </w:p>
                          <w:p w:rsidR="00076BF4" w:rsidRPr="00076BF4" w:rsidRDefault="00076BF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076BF4">
                              <w:rPr>
                                <w:b/>
                                <w:sz w:val="24"/>
                                <w:szCs w:val="24"/>
                              </w:rPr>
                              <w:t>SYMPOSIUM: DAS 1 X 1 DER SPORTMEDIZIN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4.1pt;margin-top:-43.85pt;width:465.75pt;height:5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" stroked="f">
                <v:textbox>
                  <w:txbxContent>
                    <w:p w:rsidR="00076BF4" w:rsidRPr="00076BF4" w:rsidRDefault="00121009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EINLADUNG ZUM 9</w:t>
                      </w:r>
                      <w:r w:rsidR="00076BF4" w:rsidRPr="00076BF4">
                        <w:rPr>
                          <w:b/>
                          <w:sz w:val="24"/>
                          <w:szCs w:val="24"/>
                        </w:rPr>
                        <w:t>. SPORMEDIZIN –</w:t>
                      </w:r>
                    </w:p>
                    <w:p w:rsidR="00076BF4" w:rsidRPr="00076BF4" w:rsidRDefault="00076BF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076BF4">
                        <w:rPr>
                          <w:b/>
                          <w:sz w:val="24"/>
                          <w:szCs w:val="24"/>
                        </w:rPr>
                        <w:t>SYMPOSIUM: DAS 1 X 1 DER SPORTMEDIZIN</w:t>
                      </w:r>
                    </w:p>
                  </w:txbxContent>
                </v:textbox>
              </v:shape>
            </w:pict>
          </mc:Fallback>
        </mc:AlternateContent>
      </w:r>
    </w:p>
    <w:p w:rsidR="00076BF4" w:rsidRDefault="00076BF4" w:rsidP="00165B4D">
      <w:pPr>
        <w:rPr>
          <w:rFonts w:cs="Arial"/>
          <w:b/>
        </w:rPr>
      </w:pPr>
    </w:p>
    <w:p w:rsidR="00990350" w:rsidRDefault="00990350" w:rsidP="00165B4D">
      <w:pPr>
        <w:rPr>
          <w:rFonts w:cs="Arial"/>
          <w:b/>
        </w:rPr>
      </w:pPr>
      <w:r w:rsidRPr="005F67D4">
        <w:rPr>
          <w:rFonts w:cs="Arial"/>
          <w:b/>
        </w:rPr>
        <w:t xml:space="preserve">Liebe </w:t>
      </w:r>
      <w:r w:rsidR="00D37D32">
        <w:rPr>
          <w:rFonts w:cs="Arial"/>
          <w:b/>
        </w:rPr>
        <w:t xml:space="preserve">sportbegeisterte </w:t>
      </w:r>
      <w:r w:rsidRPr="005F67D4">
        <w:rPr>
          <w:rFonts w:cs="Arial"/>
          <w:b/>
        </w:rPr>
        <w:t>Kolleginnen und Kollegen</w:t>
      </w:r>
      <w:r w:rsidR="005F67D4" w:rsidRPr="005F67D4">
        <w:rPr>
          <w:rFonts w:cs="Arial"/>
          <w:b/>
        </w:rPr>
        <w:tab/>
      </w:r>
      <w:r w:rsidR="005F67D4" w:rsidRPr="005F67D4">
        <w:rPr>
          <w:rFonts w:cs="Arial"/>
          <w:b/>
        </w:rPr>
        <w:tab/>
      </w:r>
    </w:p>
    <w:p w:rsidR="005F67D4" w:rsidRPr="005F67D4" w:rsidRDefault="005F67D4" w:rsidP="00165B4D">
      <w:pPr>
        <w:rPr>
          <w:rFonts w:cs="Arial"/>
          <w:b/>
        </w:rPr>
      </w:pPr>
    </w:p>
    <w:p w:rsidR="00990350" w:rsidRDefault="00990350" w:rsidP="00165B4D">
      <w:pPr>
        <w:rPr>
          <w:rFonts w:cs="Arial"/>
        </w:rPr>
      </w:pPr>
      <w:r>
        <w:rPr>
          <w:rFonts w:cs="Arial"/>
        </w:rPr>
        <w:t xml:space="preserve">Auch dieses Jahr möchte ich Sie einladen an spannenden Referaten aus dem sportmedizinischen Formenkreis teilzunehmen. </w:t>
      </w:r>
    </w:p>
    <w:p w:rsidR="00990350" w:rsidRDefault="00990350" w:rsidP="00165B4D">
      <w:pPr>
        <w:rPr>
          <w:rFonts w:cs="Arial"/>
        </w:rPr>
      </w:pPr>
    </w:p>
    <w:p w:rsidR="00990350" w:rsidRDefault="00950640" w:rsidP="00165B4D">
      <w:pPr>
        <w:rPr>
          <w:rFonts w:cs="Arial"/>
        </w:rPr>
      </w:pPr>
      <w:r>
        <w:rPr>
          <w:rFonts w:cs="Arial"/>
        </w:rPr>
        <w:t xml:space="preserve">Auf der orthopädischen Seite möchten wir dieses Jahr </w:t>
      </w:r>
      <w:r w:rsidR="00121009">
        <w:rPr>
          <w:rFonts w:cs="Arial"/>
        </w:rPr>
        <w:t>den Rücken</w:t>
      </w:r>
      <w:r>
        <w:rPr>
          <w:rFonts w:cs="Arial"/>
        </w:rPr>
        <w:t xml:space="preserve"> in den Focus nehmen. </w:t>
      </w:r>
      <w:r w:rsidR="00121009">
        <w:rPr>
          <w:rFonts w:cs="Arial"/>
        </w:rPr>
        <w:t>Hier können sowohl Verletzungen aber auch Über- und Fehlbelastungen zu Beschwerden führen</w:t>
      </w:r>
      <w:r w:rsidR="009A3725">
        <w:rPr>
          <w:rFonts w:cs="Arial"/>
        </w:rPr>
        <w:t>.</w:t>
      </w:r>
    </w:p>
    <w:p w:rsidR="00990350" w:rsidRDefault="00990350" w:rsidP="00165B4D">
      <w:pPr>
        <w:rPr>
          <w:rFonts w:cs="Arial"/>
        </w:rPr>
      </w:pPr>
    </w:p>
    <w:p w:rsidR="00990350" w:rsidRDefault="00121009" w:rsidP="00165B4D">
      <w:pPr>
        <w:rPr>
          <w:rFonts w:cs="Arial"/>
        </w:rPr>
      </w:pPr>
      <w:r>
        <w:rPr>
          <w:rFonts w:cs="Arial"/>
        </w:rPr>
        <w:t>Was bedeutet Sport für den Körper und hier insbesondere den weiblichen Körper? Was ist zu viel und wann muss man weiterführende Abklärungen, z.B. bei einer sekund</w:t>
      </w:r>
      <w:r w:rsidR="00EB4F92">
        <w:rPr>
          <w:rFonts w:cs="Arial"/>
        </w:rPr>
        <w:t xml:space="preserve">ären </w:t>
      </w:r>
      <w:proofErr w:type="spellStart"/>
      <w:r w:rsidR="00EB4F92">
        <w:rPr>
          <w:rFonts w:cs="Arial"/>
        </w:rPr>
        <w:t>A</w:t>
      </w:r>
      <w:r>
        <w:rPr>
          <w:rFonts w:cs="Arial"/>
        </w:rPr>
        <w:t>menorrhoe</w:t>
      </w:r>
      <w:proofErr w:type="spellEnd"/>
      <w:r>
        <w:rPr>
          <w:rFonts w:cs="Arial"/>
        </w:rPr>
        <w:t>, durchführen?</w:t>
      </w:r>
    </w:p>
    <w:p w:rsidR="00990350" w:rsidRDefault="00990350" w:rsidP="00165B4D">
      <w:pPr>
        <w:rPr>
          <w:rFonts w:cs="Arial"/>
        </w:rPr>
      </w:pPr>
    </w:p>
    <w:p w:rsidR="00990350" w:rsidRDefault="00990350" w:rsidP="00165B4D">
      <w:pPr>
        <w:rPr>
          <w:rFonts w:cs="Arial"/>
        </w:rPr>
      </w:pPr>
      <w:r>
        <w:rPr>
          <w:rFonts w:cs="Arial"/>
        </w:rPr>
        <w:t>Im anschliessenden</w:t>
      </w:r>
      <w:r w:rsidR="005F67D4">
        <w:rPr>
          <w:rFonts w:cs="Arial"/>
        </w:rPr>
        <w:t xml:space="preserve"> </w:t>
      </w:r>
      <w:proofErr w:type="spellStart"/>
      <w:r w:rsidR="005F67D4">
        <w:rPr>
          <w:rFonts w:cs="Arial"/>
        </w:rPr>
        <w:t>Apé</w:t>
      </w:r>
      <w:r>
        <w:rPr>
          <w:rFonts w:cs="Arial"/>
        </w:rPr>
        <w:t>ro</w:t>
      </w:r>
      <w:proofErr w:type="spellEnd"/>
      <w:r>
        <w:rPr>
          <w:rFonts w:cs="Arial"/>
        </w:rPr>
        <w:t xml:space="preserve"> stehen Ihnen die Referenten gerne für weiterführende Fragen zur Verfügung</w:t>
      </w:r>
      <w:r w:rsidR="005F67D4">
        <w:rPr>
          <w:rFonts w:cs="Arial"/>
        </w:rPr>
        <w:t>.</w:t>
      </w: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  <w:r>
        <w:rPr>
          <w:rFonts w:cs="Arial"/>
        </w:rPr>
        <w:t>Wir freuen uns auf Ihren Besuch</w:t>
      </w:r>
    </w:p>
    <w:p w:rsidR="005F67D4" w:rsidRDefault="005F67D4" w:rsidP="00165B4D">
      <w:pPr>
        <w:rPr>
          <w:rFonts w:cs="Arial"/>
        </w:rPr>
      </w:pPr>
    </w:p>
    <w:p w:rsidR="005F67D4" w:rsidRPr="005F67D4" w:rsidRDefault="005F67D4" w:rsidP="00165B4D">
      <w:pPr>
        <w:rPr>
          <w:rFonts w:cs="Arial"/>
          <w:i/>
        </w:rPr>
      </w:pPr>
      <w:r>
        <w:rPr>
          <w:rFonts w:cs="Arial"/>
          <w:i/>
        </w:rPr>
        <w:t>Unterschrift</w:t>
      </w:r>
    </w:p>
    <w:p w:rsidR="005F67D4" w:rsidRDefault="005F67D4" w:rsidP="00165B4D">
      <w:pPr>
        <w:rPr>
          <w:rFonts w:cs="Arial"/>
        </w:rPr>
      </w:pPr>
      <w:r>
        <w:rPr>
          <w:rFonts w:cs="Arial"/>
        </w:rPr>
        <w:t>Dr. med. Daniel Michel Wegmann</w:t>
      </w:r>
    </w:p>
    <w:p w:rsidR="005F67D4" w:rsidRDefault="005F67D4" w:rsidP="00165B4D">
      <w:pPr>
        <w:rPr>
          <w:rFonts w:cs="Arial"/>
        </w:rPr>
      </w:pPr>
      <w:r>
        <w:rPr>
          <w:rFonts w:cs="Arial"/>
        </w:rPr>
        <w:t>Sportmedizin St. Anna im Bahnhof</w:t>
      </w: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5F67D4" w:rsidRDefault="005F67D4" w:rsidP="00165B4D">
      <w:pPr>
        <w:rPr>
          <w:rFonts w:cs="Arial"/>
        </w:rPr>
      </w:pPr>
    </w:p>
    <w:p w:rsidR="00AA3AEF" w:rsidRDefault="00AA3AEF" w:rsidP="00165B4D">
      <w:pPr>
        <w:rPr>
          <w:rFonts w:cs="Arial"/>
        </w:rPr>
      </w:pPr>
    </w:p>
    <w:p w:rsidR="00AA3AEF" w:rsidRDefault="00AA3AEF" w:rsidP="00165B4D">
      <w:pPr>
        <w:rPr>
          <w:rFonts w:cs="Arial"/>
        </w:rPr>
      </w:pPr>
    </w:p>
    <w:p w:rsidR="00AA3AEF" w:rsidRDefault="00AA3AEF" w:rsidP="00165B4D">
      <w:pPr>
        <w:rPr>
          <w:rFonts w:cs="Arial"/>
        </w:rPr>
      </w:pPr>
    </w:p>
    <w:p w:rsidR="00AA3AEF" w:rsidRDefault="00DA554B" w:rsidP="00165B4D">
      <w:pPr>
        <w:rPr>
          <w:rFonts w:cs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2F3729" wp14:editId="1B63FEC2">
                <wp:simplePos x="0" y="0"/>
                <wp:positionH relativeFrom="column">
                  <wp:posOffset>-166370</wp:posOffset>
                </wp:positionH>
                <wp:positionV relativeFrom="paragraph">
                  <wp:posOffset>43180</wp:posOffset>
                </wp:positionV>
                <wp:extent cx="2526030" cy="609600"/>
                <wp:effectExtent l="0" t="476250" r="0" b="49530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20126">
                          <a:off x="0" y="0"/>
                          <a:ext cx="252603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A554B" w:rsidRPr="00DA554B" w:rsidRDefault="00DA554B" w:rsidP="00DA554B">
                            <w:pPr>
                              <w:jc w:val="center"/>
                              <w:rPr>
                                <w:rFonts w:cs="Arial"/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ENTWURF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13.1pt;margin-top:3.4pt;width:198.9pt;height:48pt;rotation:1660383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" filled="f" stroked="f">
                <v:fill o:detectmouseclick="t"/>
                <v:textbox>
                  <w:txbxContent>
                    <w:p w:rsidR="00DA554B" w:rsidRPr="00DA554B" w:rsidRDefault="00DA554B" w:rsidP="00DA554B">
                      <w:pPr>
                        <w:jc w:val="center"/>
                        <w:rPr>
                          <w:rFonts w:cs="Arial"/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cs="Arial"/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ENTWURF</w:t>
                      </w:r>
                    </w:p>
                  </w:txbxContent>
                </v:textbox>
              </v:shape>
            </w:pict>
          </mc:Fallback>
        </mc:AlternateContent>
      </w:r>
    </w:p>
    <w:p w:rsidR="00AA3AEF" w:rsidRDefault="00AA3AEF" w:rsidP="00165B4D">
      <w:pPr>
        <w:rPr>
          <w:rFonts w:cs="Arial"/>
        </w:rPr>
      </w:pPr>
    </w:p>
    <w:p w:rsidR="00AA3AEF" w:rsidRDefault="00AA3AEF" w:rsidP="00165B4D">
      <w:pPr>
        <w:rPr>
          <w:rFonts w:cs="Arial"/>
        </w:rPr>
      </w:pPr>
    </w:p>
    <w:p w:rsidR="005F67D4" w:rsidRDefault="005F67D4" w:rsidP="00165B4D">
      <w:pPr>
        <w:rPr>
          <w:rFonts w:cs="Arial"/>
          <w:b/>
        </w:rPr>
      </w:pPr>
      <w:r w:rsidRPr="005F67D4">
        <w:rPr>
          <w:rFonts w:cs="Arial"/>
          <w:b/>
        </w:rPr>
        <w:t>Referenten:</w:t>
      </w:r>
    </w:p>
    <w:p w:rsidR="005F67D4" w:rsidRDefault="005F67D4" w:rsidP="00165B4D">
      <w:pPr>
        <w:rPr>
          <w:rFonts w:cs="Arial"/>
          <w:b/>
        </w:rPr>
      </w:pPr>
    </w:p>
    <w:p w:rsidR="005F67D4" w:rsidRDefault="005F67D4" w:rsidP="00165B4D">
      <w:pPr>
        <w:rPr>
          <w:rFonts w:cs="Arial"/>
          <w:b/>
        </w:rPr>
      </w:pPr>
    </w:p>
    <w:p w:rsidR="005F67D4" w:rsidRDefault="005F67D4" w:rsidP="00165B4D">
      <w:pPr>
        <w:rPr>
          <w:rFonts w:cs="Arial"/>
          <w:b/>
        </w:rPr>
      </w:pPr>
      <w:r w:rsidRPr="005F67D4">
        <w:rPr>
          <w:rFonts w:cs="Arial"/>
          <w:b/>
        </w:rPr>
        <w:t xml:space="preserve">Dr. med. </w:t>
      </w:r>
      <w:r w:rsidR="00121009">
        <w:rPr>
          <w:rFonts w:cs="Arial"/>
          <w:b/>
        </w:rPr>
        <w:t>Urs Mutter</w:t>
      </w:r>
    </w:p>
    <w:p w:rsidR="005F67D4" w:rsidRDefault="00564CAC" w:rsidP="00562C54">
      <w:pPr>
        <w:rPr>
          <w:rStyle w:val="textklein1"/>
          <w:color w:val="auto"/>
          <w:sz w:val="20"/>
          <w:szCs w:val="20"/>
        </w:rPr>
      </w:pPr>
      <w:r>
        <w:rPr>
          <w:rStyle w:val="textklein1"/>
          <w:color w:val="auto"/>
          <w:sz w:val="20"/>
          <w:szCs w:val="20"/>
        </w:rPr>
        <w:t>Facharzt</w:t>
      </w:r>
      <w:r w:rsidR="005F67D4" w:rsidRPr="005F67D4">
        <w:rPr>
          <w:rStyle w:val="textklein1"/>
          <w:color w:val="auto"/>
          <w:sz w:val="20"/>
          <w:szCs w:val="20"/>
        </w:rPr>
        <w:t xml:space="preserve"> </w:t>
      </w:r>
      <w:r w:rsidR="00121009">
        <w:rPr>
          <w:rStyle w:val="textklein1"/>
          <w:color w:val="auto"/>
          <w:sz w:val="20"/>
          <w:szCs w:val="20"/>
        </w:rPr>
        <w:t>für Neurochirurgie</w:t>
      </w:r>
    </w:p>
    <w:p w:rsidR="00562C54" w:rsidRDefault="00121009" w:rsidP="00562C54">
      <w:pPr>
        <w:rPr>
          <w:rFonts w:cs="Arial"/>
        </w:rPr>
      </w:pPr>
      <w:r>
        <w:rPr>
          <w:rStyle w:val="textklein1"/>
          <w:color w:val="auto"/>
          <w:sz w:val="20"/>
          <w:szCs w:val="20"/>
        </w:rPr>
        <w:t>Neuro- und Wirbelsäulenzentrum Zentralschweiz</w:t>
      </w:r>
    </w:p>
    <w:p w:rsidR="00D423BE" w:rsidRDefault="00D423BE" w:rsidP="00165B4D">
      <w:pPr>
        <w:rPr>
          <w:rFonts w:cs="Arial"/>
        </w:rPr>
      </w:pPr>
    </w:p>
    <w:p w:rsidR="005F67D4" w:rsidRDefault="00121009" w:rsidP="00165B4D">
      <w:pPr>
        <w:rPr>
          <w:rFonts w:cs="Arial"/>
          <w:b/>
        </w:rPr>
      </w:pPr>
      <w:r>
        <w:rPr>
          <w:rFonts w:cs="Arial"/>
          <w:b/>
        </w:rPr>
        <w:t xml:space="preserve">Prof. Dr. med. A. </w:t>
      </w:r>
      <w:proofErr w:type="spellStart"/>
      <w:r>
        <w:rPr>
          <w:rFonts w:cs="Arial"/>
          <w:b/>
        </w:rPr>
        <w:t>Günthert</w:t>
      </w:r>
      <w:proofErr w:type="spellEnd"/>
    </w:p>
    <w:p w:rsidR="00D423BE" w:rsidRDefault="005F67D4" w:rsidP="00D423BE">
      <w:pPr>
        <w:rPr>
          <w:rFonts w:cs="Arial"/>
          <w:lang w:val="de-DE"/>
        </w:rPr>
      </w:pPr>
      <w:r>
        <w:rPr>
          <w:lang w:val="de-DE"/>
        </w:rPr>
        <w:t xml:space="preserve">Facharzt </w:t>
      </w:r>
      <w:r w:rsidR="00121009">
        <w:rPr>
          <w:lang w:val="de-DE"/>
        </w:rPr>
        <w:t>Gynäkologie und Geburtshilfe</w:t>
      </w:r>
    </w:p>
    <w:p w:rsidR="00D423BE" w:rsidRDefault="00121009" w:rsidP="00D423BE">
      <w:pPr>
        <w:rPr>
          <w:rFonts w:cs="Arial"/>
          <w:lang w:val="de-DE"/>
        </w:rPr>
      </w:pPr>
      <w:proofErr w:type="spellStart"/>
      <w:r>
        <w:rPr>
          <w:rFonts w:cs="Arial"/>
          <w:lang w:val="de-DE"/>
        </w:rPr>
        <w:t>gyn</w:t>
      </w:r>
      <w:proofErr w:type="spellEnd"/>
      <w:r>
        <w:rPr>
          <w:rFonts w:cs="Arial"/>
          <w:lang w:val="de-DE"/>
        </w:rPr>
        <w:t>-Zentrum für Frauengesundheit</w:t>
      </w:r>
    </w:p>
    <w:p w:rsidR="00963A2D" w:rsidRDefault="00963A2D" w:rsidP="00D423BE">
      <w:pPr>
        <w:rPr>
          <w:rFonts w:cs="Arial"/>
          <w:b/>
          <w:lang w:val="de-DE"/>
        </w:rPr>
      </w:pPr>
    </w:p>
    <w:p w:rsidR="00512BF2" w:rsidRDefault="009B13AA" w:rsidP="00D423BE">
      <w:pPr>
        <w:rPr>
          <w:rFonts w:cs="Arial"/>
          <w:b/>
          <w:lang w:val="de-DE"/>
        </w:rPr>
      </w:pPr>
      <w:r>
        <w:rPr>
          <w:rFonts w:cs="Arial"/>
          <w:b/>
          <w:lang w:val="de-DE"/>
        </w:rPr>
        <w:t>Frau</w:t>
      </w:r>
    </w:p>
    <w:p w:rsidR="009B13AA" w:rsidRDefault="009B13AA" w:rsidP="00D423BE">
      <w:pPr>
        <w:rPr>
          <w:rFonts w:cs="Arial"/>
        </w:rPr>
      </w:pPr>
      <w:r>
        <w:rPr>
          <w:rFonts w:cs="Arial"/>
        </w:rPr>
        <w:t>Angela Knobel</w:t>
      </w:r>
    </w:p>
    <w:p w:rsidR="009B13AA" w:rsidRDefault="009B13AA" w:rsidP="00D423BE">
      <w:pPr>
        <w:rPr>
          <w:rFonts w:cs="Arial"/>
          <w:lang w:val="de-DE"/>
        </w:rPr>
      </w:pPr>
      <w:r>
        <w:rPr>
          <w:rFonts w:cs="Arial"/>
        </w:rPr>
        <w:t>Dipl. Physiotherapeutin</w:t>
      </w:r>
      <w:r>
        <w:rPr>
          <w:rFonts w:cs="Arial"/>
          <w:lang w:val="de-DE"/>
        </w:rPr>
        <w:t xml:space="preserve"> </w:t>
      </w:r>
    </w:p>
    <w:p w:rsidR="00512BF2" w:rsidRDefault="009B13AA" w:rsidP="00D423BE">
      <w:pPr>
        <w:rPr>
          <w:rFonts w:cs="Arial"/>
          <w:lang w:val="de-DE"/>
        </w:rPr>
      </w:pPr>
      <w:r>
        <w:rPr>
          <w:rFonts w:cs="Arial"/>
          <w:lang w:val="de-DE"/>
        </w:rPr>
        <w:t>Physiotherapie</w:t>
      </w:r>
      <w:r w:rsidR="00121009">
        <w:rPr>
          <w:rFonts w:cs="Arial"/>
          <w:lang w:val="de-DE"/>
        </w:rPr>
        <w:t xml:space="preserve"> St. Anna im Bahnhof</w:t>
      </w:r>
    </w:p>
    <w:p w:rsidR="005F67D4" w:rsidRDefault="005F67D4" w:rsidP="00165B4D">
      <w:pPr>
        <w:rPr>
          <w:color w:val="000000"/>
        </w:rPr>
      </w:pPr>
    </w:p>
    <w:p w:rsidR="00F82D71" w:rsidRDefault="00B06971" w:rsidP="00165B4D">
      <w:pPr>
        <w:rPr>
          <w:b/>
          <w:color w:val="000000"/>
        </w:rPr>
      </w:pPr>
      <w:r>
        <w:rPr>
          <w:b/>
          <w:color w:val="000000"/>
        </w:rPr>
        <w:t>Nic</w:t>
      </w:r>
      <w:r w:rsidR="004129F4">
        <w:rPr>
          <w:b/>
          <w:color w:val="000000"/>
        </w:rPr>
        <w:t>o</w:t>
      </w:r>
      <w:r>
        <w:rPr>
          <w:b/>
          <w:color w:val="000000"/>
        </w:rPr>
        <w:t>las Christen</w:t>
      </w:r>
    </w:p>
    <w:p w:rsidR="00F82D71" w:rsidRPr="00F82D71" w:rsidRDefault="00B06971" w:rsidP="00165B4D">
      <w:pPr>
        <w:rPr>
          <w:color w:val="000000"/>
        </w:rPr>
      </w:pPr>
      <w:r>
        <w:rPr>
          <w:color w:val="000000"/>
        </w:rPr>
        <w:t>CEO HC Kriens-Luzern AG</w:t>
      </w:r>
    </w:p>
    <w:p w:rsidR="00963A2D" w:rsidRDefault="00963A2D" w:rsidP="00165B4D">
      <w:pPr>
        <w:rPr>
          <w:color w:val="000000"/>
        </w:rPr>
      </w:pPr>
    </w:p>
    <w:p w:rsidR="00512BF2" w:rsidRPr="0021277A" w:rsidRDefault="00512BF2" w:rsidP="00165B4D">
      <w:pPr>
        <w:rPr>
          <w:b/>
          <w:color w:val="000000"/>
        </w:rPr>
      </w:pPr>
      <w:r>
        <w:rPr>
          <w:b/>
          <w:color w:val="000000"/>
        </w:rPr>
        <w:t>LEITUNG</w:t>
      </w:r>
    </w:p>
    <w:p w:rsidR="005F67D4" w:rsidRPr="005F67D4" w:rsidRDefault="005F67D4" w:rsidP="00165B4D">
      <w:pPr>
        <w:rPr>
          <w:b/>
          <w:color w:val="000000"/>
        </w:rPr>
      </w:pPr>
      <w:r w:rsidRPr="005F67D4">
        <w:rPr>
          <w:b/>
          <w:color w:val="000000"/>
        </w:rPr>
        <w:t>Dr. med. Daniel Wegmann</w:t>
      </w:r>
    </w:p>
    <w:p w:rsidR="005F67D4" w:rsidRDefault="005F67D4" w:rsidP="00165B4D">
      <w:pPr>
        <w:rPr>
          <w:color w:val="000000"/>
        </w:rPr>
      </w:pPr>
      <w:r>
        <w:rPr>
          <w:color w:val="000000"/>
        </w:rPr>
        <w:t>Fachar</w:t>
      </w:r>
      <w:r w:rsidR="00121009">
        <w:rPr>
          <w:color w:val="000000"/>
        </w:rPr>
        <w:t>zt FMH für allg. Innere Medizin</w:t>
      </w:r>
    </w:p>
    <w:p w:rsidR="005F67D4" w:rsidRDefault="005F67D4" w:rsidP="00165B4D">
      <w:pPr>
        <w:rPr>
          <w:color w:val="000000"/>
        </w:rPr>
      </w:pPr>
      <w:r>
        <w:rPr>
          <w:color w:val="000000"/>
        </w:rPr>
        <w:t>Sportmedizin St. Anna im Bahnhof</w:t>
      </w:r>
    </w:p>
    <w:p w:rsidR="00512BF2" w:rsidRDefault="00512BF2" w:rsidP="00165B4D">
      <w:pPr>
        <w:rPr>
          <w:color w:val="000000"/>
        </w:rPr>
      </w:pPr>
    </w:p>
    <w:p w:rsidR="00512BF2" w:rsidRDefault="00512BF2" w:rsidP="00165B4D">
      <w:pPr>
        <w:rPr>
          <w:color w:val="000000"/>
        </w:rPr>
      </w:pPr>
    </w:p>
    <w:p w:rsidR="00512BF2" w:rsidRPr="00512BF2" w:rsidRDefault="00512BF2" w:rsidP="00165B4D">
      <w:pPr>
        <w:rPr>
          <w:b/>
          <w:color w:val="000000"/>
        </w:rPr>
      </w:pPr>
      <w:r>
        <w:rPr>
          <w:b/>
          <w:color w:val="000000"/>
        </w:rPr>
        <w:t>AKKREDITIERUNG</w:t>
      </w:r>
    </w:p>
    <w:p w:rsidR="00076BF4" w:rsidRDefault="00512BF2" w:rsidP="00165B4D">
      <w:pPr>
        <w:rPr>
          <w:color w:val="000000"/>
        </w:rPr>
      </w:pPr>
      <w:r>
        <w:rPr>
          <w:color w:val="000000"/>
        </w:rPr>
        <w:t>SGA</w:t>
      </w:r>
      <w:r w:rsidR="00D072AD">
        <w:rPr>
          <w:color w:val="000000"/>
        </w:rPr>
        <w:t>I</w:t>
      </w:r>
      <w:r>
        <w:rPr>
          <w:color w:val="000000"/>
        </w:rPr>
        <w:t xml:space="preserve">M: </w:t>
      </w:r>
      <w:r w:rsidR="00D072AD">
        <w:rPr>
          <w:color w:val="000000"/>
        </w:rPr>
        <w:t xml:space="preserve"> </w:t>
      </w:r>
      <w:r w:rsidR="00121009" w:rsidRPr="00121009">
        <w:rPr>
          <w:i/>
          <w:color w:val="FF0000"/>
        </w:rPr>
        <w:t xml:space="preserve">2 </w:t>
      </w:r>
      <w:proofErr w:type="spellStart"/>
      <w:r w:rsidR="00D072AD" w:rsidRPr="00D072AD">
        <w:rPr>
          <w:i/>
          <w:color w:val="FF0000"/>
        </w:rPr>
        <w:t>Credits</w:t>
      </w:r>
      <w:proofErr w:type="spellEnd"/>
      <w:r w:rsidR="00D072AD">
        <w:rPr>
          <w:i/>
          <w:color w:val="FF0000"/>
        </w:rPr>
        <w:t>/Kernfortbildung</w:t>
      </w:r>
    </w:p>
    <w:p w:rsidR="00512BF2" w:rsidRDefault="00512BF2" w:rsidP="00165B4D">
      <w:pPr>
        <w:rPr>
          <w:color w:val="000000"/>
        </w:rPr>
      </w:pPr>
      <w:r>
        <w:rPr>
          <w:color w:val="000000"/>
        </w:rPr>
        <w:t xml:space="preserve">SGSM: </w:t>
      </w:r>
      <w:r w:rsidR="00121009">
        <w:rPr>
          <w:color w:val="000000"/>
        </w:rPr>
        <w:t xml:space="preserve">  </w:t>
      </w:r>
      <w:r w:rsidRPr="00D072AD">
        <w:rPr>
          <w:i/>
          <w:color w:val="FF0000"/>
        </w:rPr>
        <w:t xml:space="preserve">2 </w:t>
      </w:r>
      <w:proofErr w:type="spellStart"/>
      <w:r w:rsidRPr="00D072AD">
        <w:rPr>
          <w:i/>
          <w:color w:val="FF0000"/>
        </w:rPr>
        <w:t>Credits</w:t>
      </w:r>
      <w:proofErr w:type="spellEnd"/>
    </w:p>
    <w:p w:rsidR="00076BF4" w:rsidRDefault="00076BF4" w:rsidP="00165B4D">
      <w:pPr>
        <w:rPr>
          <w:color w:val="000000"/>
        </w:rPr>
      </w:pPr>
    </w:p>
    <w:p w:rsidR="00076BF4" w:rsidRDefault="00E16561">
      <w:pPr>
        <w:rPr>
          <w:rFonts w:cs="Arial"/>
        </w:rPr>
      </w:pPr>
      <w:r>
        <w:rPr>
          <w:rFonts w:cs="Arial"/>
        </w:rPr>
        <w:tab/>
      </w:r>
      <w:r w:rsidR="00076BF4">
        <w:rPr>
          <w:rFonts w:cs="Arial"/>
        </w:rPr>
        <w:br w:type="page"/>
      </w:r>
      <w:r w:rsidR="00076BF4">
        <w:rPr>
          <w:rFonts w:cs="Arial"/>
        </w:rPr>
        <w:lastRenderedPageBreak/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  <w:r w:rsidR="00076BF4">
        <w:rPr>
          <w:rFonts w:cs="Arial"/>
        </w:rPr>
        <w:tab/>
      </w:r>
    </w:p>
    <w:p w:rsidR="00076BF4" w:rsidRDefault="00DA554B">
      <w:pPr>
        <w:rPr>
          <w:rFonts w:cs="Arial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DF38DDD" wp14:editId="33965564">
                <wp:simplePos x="0" y="0"/>
                <wp:positionH relativeFrom="column">
                  <wp:posOffset>3500120</wp:posOffset>
                </wp:positionH>
                <wp:positionV relativeFrom="paragraph">
                  <wp:posOffset>-671195</wp:posOffset>
                </wp:positionV>
                <wp:extent cx="2526030" cy="609600"/>
                <wp:effectExtent l="0" t="476250" r="0" b="49530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20126">
                          <a:off x="0" y="0"/>
                          <a:ext cx="252603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A554B" w:rsidRPr="00DA554B" w:rsidRDefault="00DA554B" w:rsidP="00DA554B">
                            <w:pPr>
                              <w:jc w:val="center"/>
                              <w:rPr>
                                <w:rFonts w:cs="Arial"/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ENTWURF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4" o:spid="_x0000_s1028" type="#_x0000_t202" style="position:absolute;margin-left:275.6pt;margin-top:-52.85pt;width:198.9pt;height:48pt;rotation:1660383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" filled="f" stroked="f">
                <v:fill o:detectmouseclick="t"/>
                <v:textbox>
                  <w:txbxContent>
                    <w:p w:rsidR="00DA554B" w:rsidRPr="00DA554B" w:rsidRDefault="00DA554B" w:rsidP="00DA554B">
                      <w:pPr>
                        <w:jc w:val="center"/>
                        <w:rPr>
                          <w:rFonts w:cs="Arial"/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cs="Arial"/>
                          <w:b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ENTWURF</w:t>
                      </w:r>
                    </w:p>
                  </w:txbxContent>
                </v:textbox>
              </v:shape>
            </w:pict>
          </mc:Fallback>
        </mc:AlternateContent>
      </w:r>
      <w:r w:rsidR="00076BF4" w:rsidRPr="00076BF4">
        <w:rPr>
          <w:rFonts w:cs="Arial"/>
          <w:b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54F2F0" wp14:editId="34F8CE6F">
                <wp:simplePos x="0" y="0"/>
                <wp:positionH relativeFrom="column">
                  <wp:posOffset>-4445</wp:posOffset>
                </wp:positionH>
                <wp:positionV relativeFrom="paragraph">
                  <wp:posOffset>-709295</wp:posOffset>
                </wp:positionV>
                <wp:extent cx="5915025" cy="5334000"/>
                <wp:effectExtent l="0" t="0" r="9525" b="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5025" cy="533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6BF4" w:rsidRDefault="00076BF4" w:rsidP="00076BF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PROGRAMM</w:t>
                            </w:r>
                          </w:p>
                          <w:p w:rsidR="00076BF4" w:rsidRDefault="00562C54" w:rsidP="00076BF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DIENSTAG </w:t>
                            </w:r>
                            <w:r w:rsidR="00121009">
                              <w:rPr>
                                <w:b/>
                                <w:sz w:val="24"/>
                                <w:szCs w:val="24"/>
                              </w:rPr>
                              <w:t>5. NOVEMBER 2019</w:t>
                            </w:r>
                          </w:p>
                          <w:p w:rsidR="00076BF4" w:rsidRDefault="00076BF4" w:rsidP="00076BF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076BF4" w:rsidRDefault="00076BF4" w:rsidP="00076BF4">
                            <w:pPr>
                              <w:rPr>
                                <w:b/>
                              </w:rPr>
                            </w:pPr>
                            <w:r w:rsidRPr="00076BF4">
                              <w:rPr>
                                <w:b/>
                              </w:rPr>
                              <w:t>VERANSTALTUNGSORT</w:t>
                            </w:r>
                          </w:p>
                          <w:p w:rsidR="00076BF4" w:rsidRDefault="00E16561" w:rsidP="00076BF4">
                            <w:r w:rsidRPr="00E16561">
                              <w:t>Berufs</w:t>
                            </w:r>
                            <w:r>
                              <w:t>bildungszentrum Bau und Gewerbe, Robert-Zünd-Strasse 4, 6002 Luzern</w:t>
                            </w:r>
                          </w:p>
                          <w:p w:rsidR="00E16561" w:rsidRDefault="00E16561" w:rsidP="00076BF4"/>
                          <w:p w:rsidR="00E16561" w:rsidRPr="00E16561" w:rsidRDefault="00963A2D" w:rsidP="00E16561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18.45</w:t>
                            </w:r>
                            <w:r w:rsidR="00E16561">
                              <w:rPr>
                                <w:rFonts w:cs="Arial"/>
                                <w:b/>
                              </w:rPr>
                              <w:t xml:space="preserve"> </w:t>
                            </w:r>
                            <w:r w:rsidR="00D072AD">
                              <w:rPr>
                                <w:rFonts w:cs="Arial"/>
                                <w:b/>
                              </w:rPr>
                              <w:t>–</w:t>
                            </w:r>
                            <w:r w:rsidR="00E16561">
                              <w:rPr>
                                <w:rFonts w:cs="Arial"/>
                                <w:b/>
                              </w:rPr>
                              <w:t xml:space="preserve"> </w:t>
                            </w:r>
                            <w:r w:rsidR="00D072AD">
                              <w:rPr>
                                <w:rFonts w:cs="Arial"/>
                                <w:b/>
                              </w:rPr>
                              <w:t>18:50</w:t>
                            </w:r>
                            <w:r w:rsidR="00E16561" w:rsidRPr="00E16561">
                              <w:rPr>
                                <w:rFonts w:cs="Arial"/>
                                <w:b/>
                              </w:rPr>
                              <w:t xml:space="preserve"> Uhr</w:t>
                            </w:r>
                            <w:r w:rsidR="00E16561" w:rsidRPr="00E16561">
                              <w:rPr>
                                <w:rFonts w:cs="Arial"/>
                                <w:b/>
                              </w:rPr>
                              <w:tab/>
                              <w:t>Begrüssung</w:t>
                            </w:r>
                          </w:p>
                          <w:p w:rsidR="00E16561" w:rsidRDefault="00E16561" w:rsidP="00E16561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ab/>
                            </w:r>
                            <w:r>
                              <w:rPr>
                                <w:rFonts w:cs="Arial"/>
                              </w:rPr>
                              <w:tab/>
                            </w:r>
                            <w:r>
                              <w:rPr>
                                <w:rFonts w:cs="Arial"/>
                              </w:rPr>
                              <w:tab/>
                              <w:t>Dr. med. Daniel Michel Wegmann</w:t>
                            </w:r>
                          </w:p>
                          <w:p w:rsidR="00E16561" w:rsidRDefault="00E16561" w:rsidP="00E16561">
                            <w:pPr>
                              <w:rPr>
                                <w:rFonts w:cs="Arial"/>
                              </w:rPr>
                            </w:pPr>
                          </w:p>
                          <w:p w:rsidR="00963A2D" w:rsidRDefault="00D072AD" w:rsidP="00963A2D">
                            <w:r>
                              <w:rPr>
                                <w:rFonts w:cs="Arial"/>
                                <w:b/>
                              </w:rPr>
                              <w:t>18.50 - 19.2</w:t>
                            </w:r>
                            <w:r w:rsidR="00E16561" w:rsidRPr="00564CAC">
                              <w:rPr>
                                <w:rFonts w:cs="Arial"/>
                                <w:b/>
                              </w:rPr>
                              <w:t>0 Uhr</w:t>
                            </w:r>
                            <w:r w:rsidR="00E16561" w:rsidRPr="00564CAC">
                              <w:rPr>
                                <w:rFonts w:cs="Arial"/>
                                <w:b/>
                              </w:rPr>
                              <w:tab/>
                            </w:r>
                            <w:r w:rsidR="009B13AA">
                              <w:rPr>
                                <w:b/>
                                <w:bCs/>
                              </w:rPr>
                              <w:t>Der Rücken im Sport – von der S</w:t>
                            </w:r>
                            <w:r w:rsidR="00121009">
                              <w:rPr>
                                <w:b/>
                                <w:bCs/>
                              </w:rPr>
                              <w:t>k</w:t>
                            </w:r>
                            <w:r w:rsidR="009B13AA">
                              <w:rPr>
                                <w:b/>
                                <w:bCs/>
                              </w:rPr>
                              <w:t>o</w:t>
                            </w:r>
                            <w:r w:rsidR="00121009">
                              <w:rPr>
                                <w:b/>
                                <w:bCs/>
                              </w:rPr>
                              <w:t xml:space="preserve">liose bis zur </w:t>
                            </w:r>
                            <w:proofErr w:type="spellStart"/>
                            <w:r w:rsidR="00121009">
                              <w:rPr>
                                <w:b/>
                                <w:bCs/>
                              </w:rPr>
                              <w:t>Listhesis</w:t>
                            </w:r>
                            <w:proofErr w:type="spellEnd"/>
                          </w:p>
                          <w:p w:rsidR="00963A2D" w:rsidRDefault="00963A2D" w:rsidP="00121009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E16561">
                              <w:t>Dr. med</w:t>
                            </w:r>
                            <w:r>
                              <w:t xml:space="preserve">. </w:t>
                            </w:r>
                            <w:r w:rsidR="00121009">
                              <w:t>Urs Mutter</w:t>
                            </w:r>
                          </w:p>
                          <w:p w:rsidR="00E16561" w:rsidRDefault="00E16561" w:rsidP="00E16561"/>
                          <w:p w:rsidR="00E16561" w:rsidRPr="00963A2D" w:rsidRDefault="00D072AD" w:rsidP="00564CAC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19.2</w:t>
                            </w:r>
                            <w:r w:rsidR="00963A2D">
                              <w:rPr>
                                <w:b/>
                              </w:rPr>
                              <w:t>0 –</w:t>
                            </w:r>
                            <w:r>
                              <w:rPr>
                                <w:b/>
                              </w:rPr>
                              <w:t xml:space="preserve"> 19</w:t>
                            </w:r>
                            <w:r w:rsidR="00963A2D">
                              <w:rPr>
                                <w:b/>
                              </w:rPr>
                              <w:t>.</w:t>
                            </w:r>
                            <w:r>
                              <w:rPr>
                                <w:b/>
                              </w:rPr>
                              <w:t>5</w:t>
                            </w:r>
                            <w:r w:rsidR="00963A2D">
                              <w:rPr>
                                <w:b/>
                              </w:rPr>
                              <w:t>0</w:t>
                            </w:r>
                            <w:r w:rsidR="00E16561" w:rsidRPr="00564CAC">
                              <w:rPr>
                                <w:b/>
                              </w:rPr>
                              <w:t xml:space="preserve"> Uhr</w:t>
                            </w:r>
                            <w:r w:rsidR="00E16561">
                              <w:tab/>
                            </w:r>
                            <w:r w:rsidR="00EB4F92">
                              <w:rPr>
                                <w:b/>
                                <w:bCs/>
                              </w:rPr>
                              <w:t>Frau und Sport – was ist zu beachten?</w:t>
                            </w:r>
                          </w:p>
                          <w:p w:rsidR="00E16561" w:rsidRDefault="00E16561" w:rsidP="00562C54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b/>
                              </w:rPr>
                              <w:tab/>
                            </w:r>
                            <w:r w:rsidR="00562C54">
                              <w:rPr>
                                <w:b/>
                              </w:rPr>
                              <w:tab/>
                            </w:r>
                            <w:r w:rsidR="00562C54">
                              <w:rPr>
                                <w:b/>
                              </w:rPr>
                              <w:tab/>
                            </w:r>
                            <w:r w:rsidR="00EB4F92">
                              <w:rPr>
                                <w:rFonts w:cs="Arial"/>
                              </w:rPr>
                              <w:t xml:space="preserve">Prof. Dr. med. A. </w:t>
                            </w:r>
                            <w:proofErr w:type="spellStart"/>
                            <w:r w:rsidR="00EB4F92">
                              <w:rPr>
                                <w:rFonts w:cs="Arial"/>
                              </w:rPr>
                              <w:t>Günthert</w:t>
                            </w:r>
                            <w:proofErr w:type="spellEnd"/>
                          </w:p>
                          <w:p w:rsidR="00D072AD" w:rsidRDefault="00D072AD" w:rsidP="00562C54">
                            <w:pPr>
                              <w:rPr>
                                <w:rFonts w:cs="Arial"/>
                              </w:rPr>
                            </w:pPr>
                          </w:p>
                          <w:p w:rsidR="00D072AD" w:rsidRDefault="00D072AD" w:rsidP="00562C54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 w:rsidRPr="00D072AD">
                              <w:rPr>
                                <w:rFonts w:cs="Arial"/>
                                <w:b/>
                              </w:rPr>
                              <w:t>19.50 – 20.00 Uhr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ab/>
                              <w:t xml:space="preserve">Intermezzo </w:t>
                            </w:r>
                            <w:proofErr w:type="spellStart"/>
                            <w:r w:rsidR="00B06971">
                              <w:rPr>
                                <w:rFonts w:cs="Arial"/>
                                <w:b/>
                              </w:rPr>
                              <w:t>Pilatusarena</w:t>
                            </w:r>
                            <w:proofErr w:type="spellEnd"/>
                            <w:r w:rsidR="00B06971">
                              <w:rPr>
                                <w:rFonts w:cs="Arial"/>
                                <w:b/>
                              </w:rPr>
                              <w:t xml:space="preserve"> Quo </w:t>
                            </w:r>
                            <w:proofErr w:type="spellStart"/>
                            <w:r w:rsidR="00B06971">
                              <w:rPr>
                                <w:rFonts w:cs="Arial"/>
                                <w:b/>
                              </w:rPr>
                              <w:t>vadis</w:t>
                            </w:r>
                            <w:proofErr w:type="spellEnd"/>
                          </w:p>
                          <w:p w:rsidR="00B06971" w:rsidRPr="00B06971" w:rsidRDefault="00B06971" w:rsidP="00562C54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b/>
                              </w:rPr>
                              <w:tab/>
                            </w:r>
                            <w:r w:rsidRPr="00B06971">
                              <w:rPr>
                                <w:rFonts w:cs="Arial"/>
                              </w:rPr>
                              <w:t>Nicolas Christen</w:t>
                            </w:r>
                          </w:p>
                          <w:p w:rsidR="00E16561" w:rsidRPr="00F82D71" w:rsidRDefault="00E16561" w:rsidP="00963A2D">
                            <w:pPr>
                              <w:rPr>
                                <w:b/>
                              </w:rPr>
                            </w:pPr>
                          </w:p>
                          <w:p w:rsidR="00562C54" w:rsidRPr="00121009" w:rsidRDefault="00E16561" w:rsidP="00562C54">
                            <w:pPr>
                              <w:ind w:left="2124" w:hanging="2124"/>
                              <w:rPr>
                                <w:b/>
                              </w:rPr>
                            </w:pPr>
                            <w:r w:rsidRPr="00121009">
                              <w:rPr>
                                <w:b/>
                              </w:rPr>
                              <w:t>20.00 – 20.30 Uhr</w:t>
                            </w:r>
                            <w:r w:rsidRPr="00121009">
                              <w:rPr>
                                <w:b/>
                              </w:rPr>
                              <w:tab/>
                              <w:t>Workshop 1:</w:t>
                            </w:r>
                          </w:p>
                          <w:p w:rsidR="00963A2D" w:rsidRDefault="00E16561" w:rsidP="00963A2D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</w:rPr>
                              <w:t>20.30 – 21.00 Uhr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EB4F92">
                              <w:rPr>
                                <w:b/>
                                <w:bCs/>
                              </w:rPr>
                              <w:t>Praktische Tipps und Tricks zur Untersuchungstechnik des Rückens</w:t>
                            </w:r>
                          </w:p>
                          <w:p w:rsidR="00963A2D" w:rsidRPr="00B06971" w:rsidRDefault="00EB4F92" w:rsidP="00963A2D">
                            <w:pPr>
                              <w:rPr>
                                <w:lang w:val="en-US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Pr="00B06971">
                              <w:rPr>
                                <w:lang w:val="en-US"/>
                              </w:rPr>
                              <w:t xml:space="preserve">Dr. </w:t>
                            </w:r>
                            <w:proofErr w:type="gramStart"/>
                            <w:r w:rsidRPr="00B06971">
                              <w:rPr>
                                <w:lang w:val="en-US"/>
                              </w:rPr>
                              <w:t>med</w:t>
                            </w:r>
                            <w:proofErr w:type="gramEnd"/>
                            <w:r w:rsidRPr="00B06971">
                              <w:rPr>
                                <w:lang w:val="en-US"/>
                              </w:rPr>
                              <w:t>. Urs Mutter</w:t>
                            </w:r>
                          </w:p>
                          <w:p w:rsidR="00452B77" w:rsidRPr="00B06971" w:rsidRDefault="00452B77" w:rsidP="00452B77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452B77" w:rsidRPr="00B06971" w:rsidRDefault="00452B77" w:rsidP="00452B77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B06971">
                              <w:rPr>
                                <w:lang w:val="en-US"/>
                              </w:rPr>
                              <w:tab/>
                            </w:r>
                            <w:r w:rsidRPr="00B06971">
                              <w:rPr>
                                <w:lang w:val="en-US"/>
                              </w:rPr>
                              <w:tab/>
                            </w:r>
                            <w:r w:rsidRPr="00B06971">
                              <w:rPr>
                                <w:lang w:val="en-US"/>
                              </w:rPr>
                              <w:tab/>
                            </w:r>
                            <w:r w:rsidRPr="00B06971">
                              <w:rPr>
                                <w:b/>
                                <w:lang w:val="en-US"/>
                              </w:rPr>
                              <w:t>Workshop 2:</w:t>
                            </w:r>
                          </w:p>
                          <w:p w:rsidR="00EB4F92" w:rsidRDefault="00452B77" w:rsidP="00EB4F92">
                            <w:pPr>
                              <w:rPr>
                                <w:b/>
                                <w:bCs/>
                              </w:rPr>
                            </w:pPr>
                            <w:r w:rsidRPr="00B06971">
                              <w:rPr>
                                <w:lang w:val="en-US"/>
                              </w:rPr>
                              <w:tab/>
                            </w:r>
                            <w:r w:rsidRPr="00B06971">
                              <w:rPr>
                                <w:lang w:val="en-US"/>
                              </w:rPr>
                              <w:tab/>
                            </w:r>
                            <w:r w:rsidRPr="00B06971">
                              <w:rPr>
                                <w:lang w:val="en-US"/>
                              </w:rPr>
                              <w:tab/>
                            </w:r>
                            <w:r w:rsidR="00562C54">
                              <w:rPr>
                                <w:b/>
                                <w:bCs/>
                              </w:rPr>
                              <w:t xml:space="preserve">Konservative Therapie </w:t>
                            </w:r>
                            <w:r w:rsidR="00EB4F92">
                              <w:rPr>
                                <w:b/>
                                <w:bCs/>
                              </w:rPr>
                              <w:t xml:space="preserve">des Rückens, von </w:t>
                            </w:r>
                            <w:proofErr w:type="spellStart"/>
                            <w:r w:rsidR="00EB4F92">
                              <w:rPr>
                                <w:b/>
                                <w:bCs/>
                              </w:rPr>
                              <w:t>Dysbalancen</w:t>
                            </w:r>
                            <w:proofErr w:type="spellEnd"/>
                            <w:r w:rsidR="00EB4F92">
                              <w:rPr>
                                <w:b/>
                                <w:bCs/>
                              </w:rPr>
                              <w:t xml:space="preserve"> und segmentaler</w:t>
                            </w:r>
                          </w:p>
                          <w:p w:rsidR="00452B77" w:rsidRDefault="00EB4F92" w:rsidP="00EB4F92">
                            <w:pPr>
                              <w:ind w:left="708" w:firstLine="708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  <w:t>Stabilisation</w:t>
                            </w:r>
                          </w:p>
                          <w:p w:rsidR="00452B77" w:rsidRPr="00413896" w:rsidRDefault="00452B77" w:rsidP="00452B77">
                            <w:pPr>
                              <w:rPr>
                                <w:rFonts w:cs="Arial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 w:rsidR="00413896">
                              <w:t xml:space="preserve">Frau </w:t>
                            </w:r>
                            <w:r w:rsidR="00413896">
                              <w:rPr>
                                <w:rFonts w:cs="Arial"/>
                              </w:rPr>
                              <w:t>Angela Knobel</w:t>
                            </w:r>
                            <w:r w:rsidR="00562C54">
                              <w:t xml:space="preserve"> </w:t>
                            </w:r>
                          </w:p>
                          <w:p w:rsidR="00452B77" w:rsidRDefault="00452B77" w:rsidP="00452B77"/>
                          <w:p w:rsidR="00452B77" w:rsidRPr="00452B77" w:rsidRDefault="00452B77" w:rsidP="00452B77">
                            <w:pPr>
                              <w:rPr>
                                <w:b/>
                              </w:rPr>
                            </w:pPr>
                            <w:r w:rsidRPr="00452B77">
                              <w:rPr>
                                <w:b/>
                              </w:rPr>
                              <w:t>21.00 Uhr</w:t>
                            </w:r>
                            <w:r w:rsidRPr="00452B77">
                              <w:rPr>
                                <w:b/>
                              </w:rPr>
                              <w:tab/>
                            </w:r>
                            <w:r w:rsidRPr="00452B77">
                              <w:rPr>
                                <w:b/>
                              </w:rPr>
                              <w:tab/>
                            </w:r>
                            <w:proofErr w:type="spellStart"/>
                            <w:r w:rsidRPr="00452B77">
                              <w:rPr>
                                <w:b/>
                              </w:rPr>
                              <w:t>Apéro</w:t>
                            </w:r>
                            <w:proofErr w:type="spellEnd"/>
                            <w:r w:rsidRPr="00452B77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452B77">
                              <w:rPr>
                                <w:b/>
                              </w:rPr>
                              <w:t>riche</w:t>
                            </w:r>
                            <w:proofErr w:type="spellEnd"/>
                          </w:p>
                          <w:p w:rsidR="00E16561" w:rsidRPr="00E16561" w:rsidRDefault="00E16561" w:rsidP="00E165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-.35pt;margin-top:-55.85pt;width:465.75pt;height:42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" stroked="f">
                <v:textbox>
                  <w:txbxContent>
                    <w:p w:rsidR="00076BF4" w:rsidRDefault="00076BF4" w:rsidP="00076BF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PROGRAMM</w:t>
                      </w:r>
                    </w:p>
                    <w:p w:rsidR="00076BF4" w:rsidRDefault="00562C54" w:rsidP="00076BF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DIENSTAG </w:t>
                      </w:r>
                      <w:r w:rsidR="00121009">
                        <w:rPr>
                          <w:b/>
                          <w:sz w:val="24"/>
                          <w:szCs w:val="24"/>
                        </w:rPr>
                        <w:t>5. NOVEMBER 2019</w:t>
                      </w:r>
                    </w:p>
                    <w:p w:rsidR="00076BF4" w:rsidRDefault="00076BF4" w:rsidP="00076BF4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076BF4" w:rsidRDefault="00076BF4" w:rsidP="00076BF4">
                      <w:pPr>
                        <w:rPr>
                          <w:b/>
                        </w:rPr>
                      </w:pPr>
                      <w:r w:rsidRPr="00076BF4">
                        <w:rPr>
                          <w:b/>
                        </w:rPr>
                        <w:t>VERANSTALTUNGSORT</w:t>
                      </w:r>
                    </w:p>
                    <w:p w:rsidR="00076BF4" w:rsidRDefault="00E16561" w:rsidP="00076BF4">
                      <w:r w:rsidRPr="00E16561">
                        <w:t>Berufs</w:t>
                      </w:r>
                      <w:r>
                        <w:t>bildungszentrum Bau und Gewerbe, Robert-Zünd-Strasse 4, 6002 Luzern</w:t>
                      </w:r>
                    </w:p>
                    <w:p w:rsidR="00E16561" w:rsidRDefault="00E16561" w:rsidP="00076BF4"/>
                    <w:p w:rsidR="00E16561" w:rsidRPr="00E16561" w:rsidRDefault="00963A2D" w:rsidP="00E16561">
                      <w:pPr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18.45</w:t>
                      </w:r>
                      <w:r w:rsidR="00E16561">
                        <w:rPr>
                          <w:rFonts w:cs="Arial"/>
                          <w:b/>
                        </w:rPr>
                        <w:t xml:space="preserve"> </w:t>
                      </w:r>
                      <w:r w:rsidR="00D072AD">
                        <w:rPr>
                          <w:rFonts w:cs="Arial"/>
                          <w:b/>
                        </w:rPr>
                        <w:t>–</w:t>
                      </w:r>
                      <w:r w:rsidR="00E16561">
                        <w:rPr>
                          <w:rFonts w:cs="Arial"/>
                          <w:b/>
                        </w:rPr>
                        <w:t xml:space="preserve"> </w:t>
                      </w:r>
                      <w:r w:rsidR="00D072AD">
                        <w:rPr>
                          <w:rFonts w:cs="Arial"/>
                          <w:b/>
                        </w:rPr>
                        <w:t>18:50</w:t>
                      </w:r>
                      <w:r w:rsidR="00E16561" w:rsidRPr="00E16561">
                        <w:rPr>
                          <w:rFonts w:cs="Arial"/>
                          <w:b/>
                        </w:rPr>
                        <w:t xml:space="preserve"> Uhr</w:t>
                      </w:r>
                      <w:r w:rsidR="00E16561" w:rsidRPr="00E16561">
                        <w:rPr>
                          <w:rFonts w:cs="Arial"/>
                          <w:b/>
                        </w:rPr>
                        <w:tab/>
                        <w:t>Begrüssung</w:t>
                      </w:r>
                    </w:p>
                    <w:p w:rsidR="00E16561" w:rsidRDefault="00E16561" w:rsidP="00E16561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ab/>
                      </w:r>
                      <w:r>
                        <w:rPr>
                          <w:rFonts w:cs="Arial"/>
                        </w:rPr>
                        <w:tab/>
                      </w:r>
                      <w:r>
                        <w:rPr>
                          <w:rFonts w:cs="Arial"/>
                        </w:rPr>
                        <w:tab/>
                        <w:t>Dr. med. Daniel Michel Wegmann</w:t>
                      </w:r>
                    </w:p>
                    <w:p w:rsidR="00E16561" w:rsidRDefault="00E16561" w:rsidP="00E16561">
                      <w:pPr>
                        <w:rPr>
                          <w:rFonts w:cs="Arial"/>
                        </w:rPr>
                      </w:pPr>
                    </w:p>
                    <w:p w:rsidR="00963A2D" w:rsidRDefault="00D072AD" w:rsidP="00963A2D">
                      <w:r>
                        <w:rPr>
                          <w:rFonts w:cs="Arial"/>
                          <w:b/>
                        </w:rPr>
                        <w:t>18.50 - 19.2</w:t>
                      </w:r>
                      <w:r w:rsidR="00E16561" w:rsidRPr="00564CAC">
                        <w:rPr>
                          <w:rFonts w:cs="Arial"/>
                          <w:b/>
                        </w:rPr>
                        <w:t>0 Uhr</w:t>
                      </w:r>
                      <w:r w:rsidR="00E16561" w:rsidRPr="00564CAC">
                        <w:rPr>
                          <w:rFonts w:cs="Arial"/>
                          <w:b/>
                        </w:rPr>
                        <w:tab/>
                      </w:r>
                      <w:r w:rsidR="009B13AA">
                        <w:rPr>
                          <w:b/>
                          <w:bCs/>
                        </w:rPr>
                        <w:t>Der Rücken im Sport – von der S</w:t>
                      </w:r>
                      <w:r w:rsidR="00121009">
                        <w:rPr>
                          <w:b/>
                          <w:bCs/>
                        </w:rPr>
                        <w:t>k</w:t>
                      </w:r>
                      <w:r w:rsidR="009B13AA">
                        <w:rPr>
                          <w:b/>
                          <w:bCs/>
                        </w:rPr>
                        <w:t>o</w:t>
                      </w:r>
                      <w:r w:rsidR="00121009">
                        <w:rPr>
                          <w:b/>
                          <w:bCs/>
                        </w:rPr>
                        <w:t xml:space="preserve">liose bis zur </w:t>
                      </w:r>
                      <w:proofErr w:type="spellStart"/>
                      <w:r w:rsidR="00121009">
                        <w:rPr>
                          <w:b/>
                          <w:bCs/>
                        </w:rPr>
                        <w:t>Listhesis</w:t>
                      </w:r>
                      <w:proofErr w:type="spellEnd"/>
                    </w:p>
                    <w:p w:rsidR="00963A2D" w:rsidRDefault="00963A2D" w:rsidP="00121009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E16561">
                        <w:t>Dr. med</w:t>
                      </w:r>
                      <w:r>
                        <w:t xml:space="preserve">. </w:t>
                      </w:r>
                      <w:r w:rsidR="00121009">
                        <w:t>Urs Mutter</w:t>
                      </w:r>
                    </w:p>
                    <w:p w:rsidR="00E16561" w:rsidRDefault="00E16561" w:rsidP="00E16561"/>
                    <w:p w:rsidR="00E16561" w:rsidRPr="00963A2D" w:rsidRDefault="00D072AD" w:rsidP="00564CAC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19.2</w:t>
                      </w:r>
                      <w:r w:rsidR="00963A2D">
                        <w:rPr>
                          <w:b/>
                        </w:rPr>
                        <w:t>0 –</w:t>
                      </w:r>
                      <w:r>
                        <w:rPr>
                          <w:b/>
                        </w:rPr>
                        <w:t xml:space="preserve"> 19</w:t>
                      </w:r>
                      <w:r w:rsidR="00963A2D">
                        <w:rPr>
                          <w:b/>
                        </w:rPr>
                        <w:t>.</w:t>
                      </w:r>
                      <w:r>
                        <w:rPr>
                          <w:b/>
                        </w:rPr>
                        <w:t>5</w:t>
                      </w:r>
                      <w:r w:rsidR="00963A2D">
                        <w:rPr>
                          <w:b/>
                        </w:rPr>
                        <w:t>0</w:t>
                      </w:r>
                      <w:r w:rsidR="00E16561" w:rsidRPr="00564CAC">
                        <w:rPr>
                          <w:b/>
                        </w:rPr>
                        <w:t xml:space="preserve"> Uhr</w:t>
                      </w:r>
                      <w:r w:rsidR="00E16561">
                        <w:tab/>
                      </w:r>
                      <w:r w:rsidR="00EB4F92">
                        <w:rPr>
                          <w:b/>
                          <w:bCs/>
                        </w:rPr>
                        <w:t>Frau und Sport – was ist zu beachten?</w:t>
                      </w:r>
                    </w:p>
                    <w:p w:rsidR="00E16561" w:rsidRDefault="00E16561" w:rsidP="00562C54">
                      <w:pPr>
                        <w:rPr>
                          <w:rFonts w:cs="Arial"/>
                        </w:rPr>
                      </w:pPr>
                      <w:r>
                        <w:rPr>
                          <w:b/>
                        </w:rPr>
                        <w:tab/>
                      </w:r>
                      <w:r w:rsidR="00562C54">
                        <w:rPr>
                          <w:b/>
                        </w:rPr>
                        <w:tab/>
                      </w:r>
                      <w:r w:rsidR="00562C54">
                        <w:rPr>
                          <w:b/>
                        </w:rPr>
                        <w:tab/>
                      </w:r>
                      <w:r w:rsidR="00EB4F92">
                        <w:rPr>
                          <w:rFonts w:cs="Arial"/>
                        </w:rPr>
                        <w:t xml:space="preserve">Prof. Dr. med. A. </w:t>
                      </w:r>
                      <w:proofErr w:type="spellStart"/>
                      <w:r w:rsidR="00EB4F92">
                        <w:rPr>
                          <w:rFonts w:cs="Arial"/>
                        </w:rPr>
                        <w:t>Günthert</w:t>
                      </w:r>
                      <w:proofErr w:type="spellEnd"/>
                    </w:p>
                    <w:p w:rsidR="00D072AD" w:rsidRDefault="00D072AD" w:rsidP="00562C54">
                      <w:pPr>
                        <w:rPr>
                          <w:rFonts w:cs="Arial"/>
                        </w:rPr>
                      </w:pPr>
                    </w:p>
                    <w:p w:rsidR="00D072AD" w:rsidRDefault="00D072AD" w:rsidP="00562C54">
                      <w:pPr>
                        <w:rPr>
                          <w:rFonts w:cs="Arial"/>
                          <w:b/>
                        </w:rPr>
                      </w:pPr>
                      <w:r w:rsidRPr="00D072AD">
                        <w:rPr>
                          <w:rFonts w:cs="Arial"/>
                          <w:b/>
                        </w:rPr>
                        <w:t>19.50 – 20.00 Uhr</w:t>
                      </w:r>
                      <w:r>
                        <w:rPr>
                          <w:rFonts w:cs="Arial"/>
                          <w:b/>
                        </w:rPr>
                        <w:tab/>
                        <w:t xml:space="preserve">Intermezzo </w:t>
                      </w:r>
                      <w:proofErr w:type="spellStart"/>
                      <w:r w:rsidR="00B06971">
                        <w:rPr>
                          <w:rFonts w:cs="Arial"/>
                          <w:b/>
                        </w:rPr>
                        <w:t>Pilatusarena</w:t>
                      </w:r>
                      <w:proofErr w:type="spellEnd"/>
                      <w:r w:rsidR="00B06971">
                        <w:rPr>
                          <w:rFonts w:cs="Arial"/>
                          <w:b/>
                        </w:rPr>
                        <w:t xml:space="preserve"> Quo </w:t>
                      </w:r>
                      <w:proofErr w:type="spellStart"/>
                      <w:r w:rsidR="00B06971">
                        <w:rPr>
                          <w:rFonts w:cs="Arial"/>
                          <w:b/>
                        </w:rPr>
                        <w:t>vadis</w:t>
                      </w:r>
                      <w:proofErr w:type="spellEnd"/>
                    </w:p>
                    <w:p w:rsidR="00B06971" w:rsidRPr="00B06971" w:rsidRDefault="00B06971" w:rsidP="00562C54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b/>
                        </w:rPr>
                        <w:tab/>
                      </w:r>
                      <w:r>
                        <w:rPr>
                          <w:rFonts w:cs="Arial"/>
                          <w:b/>
                        </w:rPr>
                        <w:tab/>
                      </w:r>
                      <w:r>
                        <w:rPr>
                          <w:rFonts w:cs="Arial"/>
                          <w:b/>
                        </w:rPr>
                        <w:tab/>
                      </w:r>
                      <w:r w:rsidRPr="00B06971">
                        <w:rPr>
                          <w:rFonts w:cs="Arial"/>
                        </w:rPr>
                        <w:t>Nicolas Christen</w:t>
                      </w:r>
                    </w:p>
                    <w:p w:rsidR="00E16561" w:rsidRPr="00F82D71" w:rsidRDefault="00E16561" w:rsidP="00963A2D">
                      <w:pPr>
                        <w:rPr>
                          <w:b/>
                        </w:rPr>
                      </w:pPr>
                    </w:p>
                    <w:p w:rsidR="00562C54" w:rsidRPr="00121009" w:rsidRDefault="00E16561" w:rsidP="00562C54">
                      <w:pPr>
                        <w:ind w:left="2124" w:hanging="2124"/>
                        <w:rPr>
                          <w:b/>
                        </w:rPr>
                      </w:pPr>
                      <w:r w:rsidRPr="00121009">
                        <w:rPr>
                          <w:b/>
                        </w:rPr>
                        <w:t>20.00 – 20.30 Uhr</w:t>
                      </w:r>
                      <w:r w:rsidRPr="00121009">
                        <w:rPr>
                          <w:b/>
                        </w:rPr>
                        <w:tab/>
                        <w:t>Workshop 1:</w:t>
                      </w:r>
                    </w:p>
                    <w:p w:rsidR="00963A2D" w:rsidRDefault="00E16561" w:rsidP="00963A2D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</w:rPr>
                        <w:t>20.30 – 21.00 Uhr</w:t>
                      </w:r>
                      <w:r>
                        <w:rPr>
                          <w:b/>
                        </w:rPr>
                        <w:tab/>
                      </w:r>
                      <w:r w:rsidR="00EB4F92">
                        <w:rPr>
                          <w:b/>
                          <w:bCs/>
                        </w:rPr>
                        <w:t>Praktische Tipps und Tricks zur Untersuchungstechnik des Rückens</w:t>
                      </w:r>
                    </w:p>
                    <w:p w:rsidR="00963A2D" w:rsidRPr="00B06971" w:rsidRDefault="00EB4F92" w:rsidP="00963A2D">
                      <w:pPr>
                        <w:rPr>
                          <w:lang w:val="en-US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Pr="00B06971">
                        <w:rPr>
                          <w:lang w:val="en-US"/>
                        </w:rPr>
                        <w:t xml:space="preserve">Dr. </w:t>
                      </w:r>
                      <w:proofErr w:type="gramStart"/>
                      <w:r w:rsidRPr="00B06971">
                        <w:rPr>
                          <w:lang w:val="en-US"/>
                        </w:rPr>
                        <w:t>med</w:t>
                      </w:r>
                      <w:proofErr w:type="gramEnd"/>
                      <w:r w:rsidRPr="00B06971">
                        <w:rPr>
                          <w:lang w:val="en-US"/>
                        </w:rPr>
                        <w:t>. Urs Mutter</w:t>
                      </w:r>
                    </w:p>
                    <w:p w:rsidR="00452B77" w:rsidRPr="00B06971" w:rsidRDefault="00452B77" w:rsidP="00452B77">
                      <w:pPr>
                        <w:rPr>
                          <w:lang w:val="en-US"/>
                        </w:rPr>
                      </w:pPr>
                    </w:p>
                    <w:p w:rsidR="00452B77" w:rsidRPr="00B06971" w:rsidRDefault="00452B77" w:rsidP="00452B77">
                      <w:pPr>
                        <w:rPr>
                          <w:b/>
                          <w:lang w:val="en-US"/>
                        </w:rPr>
                      </w:pPr>
                      <w:r w:rsidRPr="00B06971">
                        <w:rPr>
                          <w:lang w:val="en-US"/>
                        </w:rPr>
                        <w:tab/>
                      </w:r>
                      <w:r w:rsidRPr="00B06971">
                        <w:rPr>
                          <w:lang w:val="en-US"/>
                        </w:rPr>
                        <w:tab/>
                      </w:r>
                      <w:r w:rsidRPr="00B06971">
                        <w:rPr>
                          <w:lang w:val="en-US"/>
                        </w:rPr>
                        <w:tab/>
                      </w:r>
                      <w:r w:rsidRPr="00B06971">
                        <w:rPr>
                          <w:b/>
                          <w:lang w:val="en-US"/>
                        </w:rPr>
                        <w:t>Workshop 2:</w:t>
                      </w:r>
                    </w:p>
                    <w:p w:rsidR="00EB4F92" w:rsidRDefault="00452B77" w:rsidP="00EB4F92">
                      <w:pPr>
                        <w:rPr>
                          <w:b/>
                          <w:bCs/>
                        </w:rPr>
                      </w:pPr>
                      <w:r w:rsidRPr="00B06971">
                        <w:rPr>
                          <w:lang w:val="en-US"/>
                        </w:rPr>
                        <w:tab/>
                      </w:r>
                      <w:r w:rsidRPr="00B06971">
                        <w:rPr>
                          <w:lang w:val="en-US"/>
                        </w:rPr>
                        <w:tab/>
                      </w:r>
                      <w:r w:rsidRPr="00B06971">
                        <w:rPr>
                          <w:lang w:val="en-US"/>
                        </w:rPr>
                        <w:tab/>
                      </w:r>
                      <w:r w:rsidR="00562C54">
                        <w:rPr>
                          <w:b/>
                          <w:bCs/>
                        </w:rPr>
                        <w:t xml:space="preserve">Konservative Therapie </w:t>
                      </w:r>
                      <w:r w:rsidR="00EB4F92">
                        <w:rPr>
                          <w:b/>
                          <w:bCs/>
                        </w:rPr>
                        <w:t xml:space="preserve">des Rückens, von </w:t>
                      </w:r>
                      <w:proofErr w:type="spellStart"/>
                      <w:r w:rsidR="00EB4F92">
                        <w:rPr>
                          <w:b/>
                          <w:bCs/>
                        </w:rPr>
                        <w:t>Dysbalancen</w:t>
                      </w:r>
                      <w:proofErr w:type="spellEnd"/>
                      <w:r w:rsidR="00EB4F92">
                        <w:rPr>
                          <w:b/>
                          <w:bCs/>
                        </w:rPr>
                        <w:t xml:space="preserve"> und segmentaler</w:t>
                      </w:r>
                    </w:p>
                    <w:p w:rsidR="00452B77" w:rsidRDefault="00EB4F92" w:rsidP="00EB4F92">
                      <w:pPr>
                        <w:ind w:left="708" w:firstLine="708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ab/>
                        <w:t>Stabilisation</w:t>
                      </w:r>
                    </w:p>
                    <w:p w:rsidR="00452B77" w:rsidRPr="00413896" w:rsidRDefault="00452B77" w:rsidP="00452B77">
                      <w:pPr>
                        <w:rPr>
                          <w:rFonts w:cs="Arial"/>
                        </w:rPr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 w:rsidR="00413896">
                        <w:t xml:space="preserve">Frau </w:t>
                      </w:r>
                      <w:r w:rsidR="00413896">
                        <w:rPr>
                          <w:rFonts w:cs="Arial"/>
                        </w:rPr>
                        <w:t>Angela Knobel</w:t>
                      </w:r>
                      <w:r w:rsidR="00562C54">
                        <w:t xml:space="preserve"> </w:t>
                      </w:r>
                    </w:p>
                    <w:p w:rsidR="00452B77" w:rsidRDefault="00452B77" w:rsidP="00452B77"/>
                    <w:p w:rsidR="00452B77" w:rsidRPr="00452B77" w:rsidRDefault="00452B77" w:rsidP="00452B77">
                      <w:pPr>
                        <w:rPr>
                          <w:b/>
                        </w:rPr>
                      </w:pPr>
                      <w:r w:rsidRPr="00452B77">
                        <w:rPr>
                          <w:b/>
                        </w:rPr>
                        <w:t>21.00 Uhr</w:t>
                      </w:r>
                      <w:r w:rsidRPr="00452B77">
                        <w:rPr>
                          <w:b/>
                        </w:rPr>
                        <w:tab/>
                      </w:r>
                      <w:r w:rsidRPr="00452B77">
                        <w:rPr>
                          <w:b/>
                        </w:rPr>
                        <w:tab/>
                      </w:r>
                      <w:proofErr w:type="spellStart"/>
                      <w:r w:rsidRPr="00452B77">
                        <w:rPr>
                          <w:b/>
                        </w:rPr>
                        <w:t>Apéro</w:t>
                      </w:r>
                      <w:proofErr w:type="spellEnd"/>
                      <w:r w:rsidRPr="00452B77">
                        <w:rPr>
                          <w:b/>
                        </w:rPr>
                        <w:t xml:space="preserve"> </w:t>
                      </w:r>
                      <w:proofErr w:type="spellStart"/>
                      <w:r w:rsidRPr="00452B77">
                        <w:rPr>
                          <w:b/>
                        </w:rPr>
                        <w:t>riche</w:t>
                      </w:r>
                      <w:proofErr w:type="spellEnd"/>
                    </w:p>
                    <w:p w:rsidR="00E16561" w:rsidRPr="00E16561" w:rsidRDefault="00E16561" w:rsidP="00E16561"/>
                  </w:txbxContent>
                </v:textbox>
              </v:shape>
            </w:pict>
          </mc:Fallback>
        </mc:AlternateContent>
      </w:r>
      <w:r w:rsidR="00076BF4">
        <w:rPr>
          <w:rFonts w:cs="Arial"/>
        </w:rPr>
        <w:tab/>
      </w:r>
      <w:r w:rsidR="00076BF4">
        <w:rPr>
          <w:rFonts w:cs="Arial"/>
        </w:rPr>
        <w:tab/>
      </w:r>
    </w:p>
    <w:p w:rsidR="00076BF4" w:rsidRDefault="00E16561" w:rsidP="00165B4D">
      <w:pPr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</w:p>
    <w:p w:rsidR="00E16561" w:rsidRPr="00E16561" w:rsidRDefault="00E16561" w:rsidP="00165B4D">
      <w:pPr>
        <w:rPr>
          <w:rFonts w:cs="Arial"/>
          <w:b/>
        </w:rPr>
      </w:pPr>
      <w:r>
        <w:rPr>
          <w:rFonts w:cs="Arial"/>
        </w:rPr>
        <w:tab/>
      </w:r>
      <w:bookmarkStart w:id="0" w:name="_GoBack"/>
      <w:bookmarkEnd w:id="0"/>
    </w:p>
    <w:sectPr w:rsidR="00E16561" w:rsidRPr="00E16561" w:rsidSect="00076BF4">
      <w:pgSz w:w="11906" w:h="16838"/>
      <w:pgMar w:top="1417" w:right="1417" w:bottom="1134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93FB7"/>
    <w:multiLevelType w:val="hybridMultilevel"/>
    <w:tmpl w:val="BF56B946"/>
    <w:lvl w:ilvl="0" w:tplc="73305D04">
      <w:start w:val="1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EA34CE05-97A6-45C2-A48B-53A52DC0A97B}"/>
    <w:docVar w:name="dgnword-eventsink" w:val="120561240"/>
  </w:docVars>
  <w:rsids>
    <w:rsidRoot w:val="00990350"/>
    <w:rsid w:val="00024521"/>
    <w:rsid w:val="00076BF4"/>
    <w:rsid w:val="00121009"/>
    <w:rsid w:val="00132DD6"/>
    <w:rsid w:val="00165B4D"/>
    <w:rsid w:val="0021277A"/>
    <w:rsid w:val="002504B9"/>
    <w:rsid w:val="002811F9"/>
    <w:rsid w:val="004129F4"/>
    <w:rsid w:val="00413896"/>
    <w:rsid w:val="00445DFF"/>
    <w:rsid w:val="00452B77"/>
    <w:rsid w:val="00512BF2"/>
    <w:rsid w:val="00562C54"/>
    <w:rsid w:val="00564CAC"/>
    <w:rsid w:val="00576400"/>
    <w:rsid w:val="005F67D4"/>
    <w:rsid w:val="00684CB5"/>
    <w:rsid w:val="00712E2C"/>
    <w:rsid w:val="0071383E"/>
    <w:rsid w:val="00786A36"/>
    <w:rsid w:val="007A0014"/>
    <w:rsid w:val="00950640"/>
    <w:rsid w:val="00963A2D"/>
    <w:rsid w:val="00990350"/>
    <w:rsid w:val="009A136F"/>
    <w:rsid w:val="009A3725"/>
    <w:rsid w:val="009B13AA"/>
    <w:rsid w:val="00A5566F"/>
    <w:rsid w:val="00AA3AEF"/>
    <w:rsid w:val="00B06971"/>
    <w:rsid w:val="00BA5D20"/>
    <w:rsid w:val="00BD5660"/>
    <w:rsid w:val="00CA20B6"/>
    <w:rsid w:val="00CA5486"/>
    <w:rsid w:val="00D072AD"/>
    <w:rsid w:val="00D37D32"/>
    <w:rsid w:val="00D423BE"/>
    <w:rsid w:val="00DA554B"/>
    <w:rsid w:val="00E16561"/>
    <w:rsid w:val="00EB4F92"/>
    <w:rsid w:val="00EF5772"/>
    <w:rsid w:val="00F8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de-CH" w:eastAsia="de-CH" w:bidi="ar-SA"/>
      </w:rPr>
    </w:rPrDefault>
    <w:pPrDefault>
      <w:pPr>
        <w:spacing w:line="2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20B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5F67D4"/>
    <w:rPr>
      <w:rFonts w:ascii="Arial" w:hAnsi="Arial" w:cs="Arial" w:hint="default"/>
      <w:strike w:val="0"/>
      <w:dstrike w:val="0"/>
      <w:color w:val="004A7F"/>
      <w:sz w:val="17"/>
      <w:szCs w:val="17"/>
      <w:u w:val="none"/>
      <w:effect w:val="none"/>
    </w:rPr>
  </w:style>
  <w:style w:type="character" w:customStyle="1" w:styleId="textklein1">
    <w:name w:val="textklein1"/>
    <w:basedOn w:val="Absatz-Standardschriftart"/>
    <w:rsid w:val="005F67D4"/>
    <w:rPr>
      <w:rFonts w:ascii="Arial" w:hAnsi="Arial" w:cs="Arial" w:hint="default"/>
      <w:b w:val="0"/>
      <w:bCs w:val="0"/>
      <w:color w:val="194C7F"/>
      <w:sz w:val="14"/>
      <w:szCs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6B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F4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64CAC"/>
    <w:pPr>
      <w:ind w:left="720"/>
    </w:pPr>
    <w:rPr>
      <w:rFonts w:eastAsiaTheme="minorHAnsi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de-CH" w:eastAsia="de-CH" w:bidi="ar-SA"/>
      </w:rPr>
    </w:rPrDefault>
    <w:pPrDefault>
      <w:pPr>
        <w:spacing w:line="26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A20B6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unhideWhenUsed/>
    <w:rsid w:val="005F67D4"/>
    <w:rPr>
      <w:rFonts w:ascii="Arial" w:hAnsi="Arial" w:cs="Arial" w:hint="default"/>
      <w:strike w:val="0"/>
      <w:dstrike w:val="0"/>
      <w:color w:val="004A7F"/>
      <w:sz w:val="17"/>
      <w:szCs w:val="17"/>
      <w:u w:val="none"/>
      <w:effect w:val="none"/>
    </w:rPr>
  </w:style>
  <w:style w:type="character" w:customStyle="1" w:styleId="textklein1">
    <w:name w:val="textklein1"/>
    <w:basedOn w:val="Absatz-Standardschriftart"/>
    <w:rsid w:val="005F67D4"/>
    <w:rPr>
      <w:rFonts w:ascii="Arial" w:hAnsi="Arial" w:cs="Arial" w:hint="default"/>
      <w:b w:val="0"/>
      <w:bCs w:val="0"/>
      <w:color w:val="194C7F"/>
      <w:sz w:val="14"/>
      <w:szCs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76BF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76BF4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564CAC"/>
    <w:pPr>
      <w:ind w:left="720"/>
    </w:pPr>
    <w:rPr>
      <w:rFonts w:eastAsiaTheme="minorHAnsi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4A5B52FB.dotm</Template>
  <TotalTime>0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Hirslanden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Wegmann</dc:creator>
  <cp:lastModifiedBy>Daniel Wegmann</cp:lastModifiedBy>
  <cp:revision>18</cp:revision>
  <cp:lastPrinted>2019-07-16T06:30:00Z</cp:lastPrinted>
  <dcterms:created xsi:type="dcterms:W3CDTF">2016-07-11T13:51:00Z</dcterms:created>
  <dcterms:modified xsi:type="dcterms:W3CDTF">2019-07-16T06:31:00Z</dcterms:modified>
</cp:coreProperties>
</file>