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5C1" w:rsidRPr="00570B39" w:rsidRDefault="008C546C" w:rsidP="00CB378C">
      <w:pPr>
        <w:spacing w:line="240" w:lineRule="auto"/>
        <w:rPr>
          <w:i/>
        </w:rPr>
      </w:pPr>
      <w:bookmarkStart w:id="0" w:name="_GoBack"/>
      <w:bookmarkEnd w:id="0"/>
      <w:r w:rsidRPr="00570B39">
        <w:rPr>
          <w:i/>
        </w:rPr>
        <w:t xml:space="preserve">Flyer für Fortbildung vom </w:t>
      </w:r>
      <w:r w:rsidR="003254E7">
        <w:rPr>
          <w:i/>
        </w:rPr>
        <w:t>28.11.</w:t>
      </w:r>
      <w:r w:rsidRPr="00570B39">
        <w:rPr>
          <w:i/>
        </w:rPr>
        <w:t>201</w:t>
      </w:r>
      <w:r w:rsidR="00DD47AF">
        <w:rPr>
          <w:i/>
        </w:rPr>
        <w:t>9</w:t>
      </w:r>
    </w:p>
    <w:p w:rsidR="00CB378C" w:rsidRDefault="00CB378C" w:rsidP="00CB378C">
      <w:pPr>
        <w:spacing w:line="240" w:lineRule="auto"/>
      </w:pPr>
    </w:p>
    <w:p w:rsidR="00CB378C" w:rsidRDefault="00CB378C" w:rsidP="00CB378C">
      <w:pPr>
        <w:spacing w:line="240" w:lineRule="auto"/>
      </w:pPr>
    </w:p>
    <w:p w:rsidR="002F20CB" w:rsidRDefault="008C546C" w:rsidP="00CB378C">
      <w:pPr>
        <w:spacing w:line="240" w:lineRule="auto"/>
      </w:pPr>
      <w:r>
        <w:t xml:space="preserve">Angiologie </w:t>
      </w:r>
    </w:p>
    <w:p w:rsidR="00DD47AF" w:rsidRPr="0098765B" w:rsidRDefault="00570B39" w:rsidP="00CB378C">
      <w:pPr>
        <w:spacing w:line="240" w:lineRule="auto"/>
      </w:pPr>
      <w:r w:rsidRPr="0098765B">
        <w:t>Die e</w:t>
      </w:r>
      <w:r w:rsidR="00020039" w:rsidRPr="0098765B">
        <w:t xml:space="preserve">ndovenöse thermische </w:t>
      </w:r>
      <w:r w:rsidRPr="0098765B">
        <w:t>A</w:t>
      </w:r>
      <w:r w:rsidR="00020039" w:rsidRPr="0098765B">
        <w:t>blatio</w:t>
      </w:r>
      <w:r w:rsidR="0098765B" w:rsidRPr="0098765B">
        <w:t xml:space="preserve">n </w:t>
      </w:r>
    </w:p>
    <w:p w:rsidR="008C546C" w:rsidRPr="0098765B" w:rsidRDefault="00DD47AF" w:rsidP="00CB378C">
      <w:pPr>
        <w:spacing w:line="240" w:lineRule="auto"/>
      </w:pPr>
      <w:r w:rsidRPr="0098765B">
        <w:t>Basics und Praxis einer modernen Varizentherapie</w:t>
      </w:r>
    </w:p>
    <w:p w:rsidR="0098765B" w:rsidRPr="00570B39" w:rsidRDefault="0098765B" w:rsidP="0098765B">
      <w:pPr>
        <w:spacing w:line="240" w:lineRule="auto"/>
        <w:rPr>
          <w:lang w:val="en-US"/>
        </w:rPr>
      </w:pPr>
      <w:r>
        <w:t xml:space="preserve">Donnerstag,  28. </w:t>
      </w:r>
      <w:r w:rsidRPr="00570B39">
        <w:rPr>
          <w:lang w:val="en-US"/>
        </w:rPr>
        <w:t>November 201</w:t>
      </w:r>
      <w:r>
        <w:rPr>
          <w:lang w:val="en-US"/>
        </w:rPr>
        <w:t>9, KSA am Bahnhof</w:t>
      </w:r>
    </w:p>
    <w:p w:rsidR="00020039" w:rsidRDefault="00020039" w:rsidP="00CB378C">
      <w:pPr>
        <w:spacing w:line="240" w:lineRule="auto"/>
      </w:pPr>
    </w:p>
    <w:p w:rsidR="00CB378C" w:rsidRPr="00570B39" w:rsidRDefault="00CB378C" w:rsidP="00CB378C">
      <w:pPr>
        <w:spacing w:line="240" w:lineRule="auto"/>
      </w:pPr>
    </w:p>
    <w:p w:rsidR="002F20CB" w:rsidRPr="002F20CB" w:rsidRDefault="002F20CB" w:rsidP="00CB378C">
      <w:pPr>
        <w:spacing w:line="240" w:lineRule="auto"/>
        <w:rPr>
          <w:i/>
        </w:rPr>
      </w:pPr>
      <w:r w:rsidRPr="002F20CB">
        <w:rPr>
          <w:i/>
        </w:rPr>
        <w:t>Intro-Text</w:t>
      </w:r>
    </w:p>
    <w:p w:rsidR="002F20CB" w:rsidRDefault="002F20CB" w:rsidP="00CB378C">
      <w:pPr>
        <w:spacing w:line="240" w:lineRule="auto"/>
      </w:pPr>
    </w:p>
    <w:p w:rsidR="00AC1508" w:rsidRDefault="00AC1508" w:rsidP="00CB378C">
      <w:pPr>
        <w:spacing w:line="240" w:lineRule="auto"/>
      </w:pPr>
      <w:r>
        <w:t>Liebe Kolleginnen und Kollegen</w:t>
      </w:r>
    </w:p>
    <w:p w:rsidR="003254E7" w:rsidRDefault="001C1FCE" w:rsidP="00CB378C">
      <w:pPr>
        <w:spacing w:line="240" w:lineRule="auto"/>
      </w:pPr>
      <w:r>
        <w:t>Wir freuen uns,</w:t>
      </w:r>
      <w:r w:rsidR="00CB378C">
        <w:t xml:space="preserve"> Sie </w:t>
      </w:r>
      <w:r w:rsidR="003254E7">
        <w:t xml:space="preserve">2019 erneut </w:t>
      </w:r>
      <w:r w:rsidR="00CB378C">
        <w:t>zu unserer Fortbildung zum Thema thermische</w:t>
      </w:r>
      <w:r>
        <w:t xml:space="preserve"> Varizenablation einzulade</w:t>
      </w:r>
      <w:r w:rsidR="00B11DEA">
        <w:t xml:space="preserve">n. </w:t>
      </w:r>
    </w:p>
    <w:p w:rsidR="0098765B" w:rsidRDefault="003254E7" w:rsidP="00CB378C">
      <w:pPr>
        <w:spacing w:line="240" w:lineRule="auto"/>
      </w:pPr>
      <w:r>
        <w:t>Die Fortbildung ist ausschliesslich auf die thermische Ablatio</w:t>
      </w:r>
      <w:r w:rsidR="00DD47AF">
        <w:t xml:space="preserve">n fokussiert und erlaubt daher </w:t>
      </w:r>
      <w:r>
        <w:t xml:space="preserve">eine vertiefte Auseinandersetzung mit </w:t>
      </w:r>
      <w:r w:rsidR="00DD47AF">
        <w:t xml:space="preserve">Theorie und Praxis </w:t>
      </w:r>
      <w:r>
        <w:t xml:space="preserve">der Methode. Der direkte Austausch in Falldiskussionen und das </w:t>
      </w:r>
      <w:r w:rsidR="0098765B">
        <w:t>Vermitteln von Tipps und Tricks</w:t>
      </w:r>
      <w:r>
        <w:t xml:space="preserve"> </w:t>
      </w:r>
      <w:r w:rsidR="00DD47AF">
        <w:t>ist</w:t>
      </w:r>
      <w:r>
        <w:t xml:space="preserve"> wichtiger Bestandteil des Programmes. </w:t>
      </w:r>
      <w:r w:rsidR="0098765B">
        <w:br/>
      </w:r>
      <w:r w:rsidR="00DD47AF">
        <w:t xml:space="preserve">Unsere Veranstaltung </w:t>
      </w:r>
      <w:r w:rsidR="00B11DEA">
        <w:t>richtet sich an Ärzte, die bereits Erfahrung in der thermischen Ablation hab</w:t>
      </w:r>
      <w:r w:rsidR="00DD47AF">
        <w:t>en oder die den Eingriff erlernen möchten</w:t>
      </w:r>
      <w:r w:rsidR="0098765B">
        <w:t>.</w:t>
      </w:r>
    </w:p>
    <w:p w:rsidR="00AC1508" w:rsidRDefault="00B11DEA" w:rsidP="00CB378C">
      <w:pPr>
        <w:spacing w:line="240" w:lineRule="auto"/>
      </w:pPr>
      <w:r>
        <w:t>Die For</w:t>
      </w:r>
      <w:r w:rsidR="00570B39">
        <w:t>t</w:t>
      </w:r>
      <w:r>
        <w:t xml:space="preserve">bildung ist anerkannt für den Erwerb </w:t>
      </w:r>
      <w:r w:rsidR="003254E7">
        <w:t xml:space="preserve">und die </w:t>
      </w:r>
      <w:proofErr w:type="spellStart"/>
      <w:r w:rsidR="003254E7">
        <w:t>Rezertifizierung</w:t>
      </w:r>
      <w:proofErr w:type="spellEnd"/>
      <w:r w:rsidR="003254E7">
        <w:t xml:space="preserve"> </w:t>
      </w:r>
      <w:r>
        <w:t xml:space="preserve">des </w:t>
      </w:r>
      <w:r w:rsidRPr="00B11DEA">
        <w:t>Fähigkeitsausweis</w:t>
      </w:r>
      <w:r>
        <w:t>es</w:t>
      </w:r>
      <w:r w:rsidRPr="00B11DEA">
        <w:t xml:space="preserve"> «Endovenöse thermische Ablation von Stammvenen bei Varikose»</w:t>
      </w:r>
      <w:r>
        <w:t xml:space="preserve">. </w:t>
      </w:r>
    </w:p>
    <w:p w:rsidR="00AC1508" w:rsidRDefault="003254E7" w:rsidP="00CB378C">
      <w:pPr>
        <w:spacing w:line="240" w:lineRule="auto"/>
      </w:pPr>
      <w:r>
        <w:t>Nach den Vorträgen und de</w:t>
      </w:r>
      <w:r w:rsidR="00DD47AF">
        <w:t>r Livedemonstration</w:t>
      </w:r>
      <w:r>
        <w:t xml:space="preserve"> laden wir Sie herzlich </w:t>
      </w:r>
      <w:r w:rsidR="00AC1508">
        <w:t xml:space="preserve">zu einem </w:t>
      </w:r>
      <w:proofErr w:type="spellStart"/>
      <w:r w:rsidR="00AC1508">
        <w:t>Apéro</w:t>
      </w:r>
      <w:proofErr w:type="spellEnd"/>
      <w:r w:rsidR="00AC1508">
        <w:t xml:space="preserve"> ein. </w:t>
      </w:r>
    </w:p>
    <w:p w:rsidR="00AC1508" w:rsidRDefault="00AC1508" w:rsidP="00CB378C">
      <w:pPr>
        <w:spacing w:line="240" w:lineRule="auto"/>
      </w:pPr>
    </w:p>
    <w:p w:rsidR="00AC1508" w:rsidRDefault="00AC1508" w:rsidP="00CB378C">
      <w:pPr>
        <w:spacing w:line="240" w:lineRule="auto"/>
      </w:pPr>
      <w:r>
        <w:t>Dr. med. Jennifer Fahrni</w:t>
      </w:r>
    </w:p>
    <w:p w:rsidR="00AC1508" w:rsidRDefault="00AC1508" w:rsidP="00CB378C">
      <w:pPr>
        <w:spacing w:line="240" w:lineRule="auto"/>
      </w:pPr>
      <w:r>
        <w:t>Leitende Ärztin Angiologie</w:t>
      </w:r>
    </w:p>
    <w:p w:rsidR="002F20CB" w:rsidRDefault="002F20CB" w:rsidP="00CB378C">
      <w:pPr>
        <w:spacing w:line="240" w:lineRule="auto"/>
      </w:pPr>
    </w:p>
    <w:p w:rsidR="00CB378C" w:rsidRDefault="00CB378C">
      <w:r>
        <w:br w:type="page"/>
      </w:r>
    </w:p>
    <w:p w:rsidR="0098765B" w:rsidRDefault="00AC1508" w:rsidP="00CB378C">
      <w:pPr>
        <w:spacing w:line="240" w:lineRule="auto"/>
      </w:pPr>
      <w:r w:rsidRPr="00AC1508">
        <w:lastRenderedPageBreak/>
        <w:t xml:space="preserve">Programm </w:t>
      </w:r>
    </w:p>
    <w:p w:rsidR="0098765B" w:rsidRPr="00AC1508" w:rsidRDefault="0098765B" w:rsidP="00CB378C">
      <w:pPr>
        <w:spacing w:line="240" w:lineRule="auto"/>
      </w:pPr>
      <w:r>
        <w:t xml:space="preserve">Wann: </w:t>
      </w:r>
      <w:r>
        <w:tab/>
      </w:r>
      <w:r w:rsidR="00F83948">
        <w:t>Donnerstag,</w:t>
      </w:r>
      <w:r>
        <w:t xml:space="preserve"> 28</w:t>
      </w:r>
      <w:r w:rsidR="00F83948">
        <w:t>. November 201</w:t>
      </w:r>
      <w:r>
        <w:t>9</w:t>
      </w:r>
      <w:r>
        <w:br/>
        <w:t xml:space="preserve">Wo: </w:t>
      </w:r>
      <w:r>
        <w:tab/>
        <w:t>KSA am Bahnhof, Angiologie, Bahnhofplatz 3C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59"/>
        <w:gridCol w:w="2687"/>
        <w:gridCol w:w="3420"/>
      </w:tblGrid>
      <w:tr w:rsidR="00AC1508" w:rsidTr="00AC1508">
        <w:tc>
          <w:tcPr>
            <w:tcW w:w="1259" w:type="dxa"/>
          </w:tcPr>
          <w:p w:rsidR="00AC1508" w:rsidRDefault="00AC1508" w:rsidP="00CB378C"/>
        </w:tc>
        <w:tc>
          <w:tcPr>
            <w:tcW w:w="2687" w:type="dxa"/>
          </w:tcPr>
          <w:p w:rsidR="00AC1508" w:rsidRDefault="00AC1508" w:rsidP="00CB378C"/>
        </w:tc>
        <w:tc>
          <w:tcPr>
            <w:tcW w:w="3420" w:type="dxa"/>
          </w:tcPr>
          <w:p w:rsidR="00AC1508" w:rsidRDefault="00AC1508" w:rsidP="00CB378C"/>
        </w:tc>
      </w:tr>
      <w:tr w:rsidR="00AC1508" w:rsidTr="00AC1508">
        <w:tc>
          <w:tcPr>
            <w:tcW w:w="1259" w:type="dxa"/>
          </w:tcPr>
          <w:p w:rsidR="00AC1508" w:rsidRDefault="00AC1508" w:rsidP="00CB378C">
            <w:r>
              <w:t>14.00</w:t>
            </w:r>
          </w:p>
        </w:tc>
        <w:tc>
          <w:tcPr>
            <w:tcW w:w="2687" w:type="dxa"/>
          </w:tcPr>
          <w:p w:rsidR="00AC1508" w:rsidRDefault="00AC1508" w:rsidP="00CB378C">
            <w:r w:rsidRPr="00DC53BB">
              <w:t>Begrüssung</w:t>
            </w:r>
          </w:p>
        </w:tc>
        <w:tc>
          <w:tcPr>
            <w:tcW w:w="3420" w:type="dxa"/>
          </w:tcPr>
          <w:p w:rsidR="00AC1508" w:rsidRDefault="00AC1508" w:rsidP="00CB378C">
            <w:r>
              <w:t>J. Fahrni</w:t>
            </w:r>
          </w:p>
        </w:tc>
      </w:tr>
      <w:tr w:rsidR="00AC1508" w:rsidTr="00AC1508">
        <w:tc>
          <w:tcPr>
            <w:tcW w:w="1259" w:type="dxa"/>
          </w:tcPr>
          <w:p w:rsidR="00AC1508" w:rsidRDefault="00AC1508" w:rsidP="0098765B">
            <w:r>
              <w:t xml:space="preserve">14.05 </w:t>
            </w:r>
          </w:p>
        </w:tc>
        <w:tc>
          <w:tcPr>
            <w:tcW w:w="2687" w:type="dxa"/>
          </w:tcPr>
          <w:p w:rsidR="00AC1508" w:rsidRDefault="00AC1508" w:rsidP="00CB378C">
            <w:r>
              <w:t xml:space="preserve">Grundlagen der thermischen Ablation </w:t>
            </w:r>
          </w:p>
        </w:tc>
        <w:tc>
          <w:tcPr>
            <w:tcW w:w="3420" w:type="dxa"/>
          </w:tcPr>
          <w:p w:rsidR="00AC1508" w:rsidRDefault="00AC1508" w:rsidP="00CB378C">
            <w:r>
              <w:t>J. Lindenberg</w:t>
            </w:r>
          </w:p>
        </w:tc>
      </w:tr>
      <w:tr w:rsidR="00AC1508" w:rsidTr="00AC1508">
        <w:tc>
          <w:tcPr>
            <w:tcW w:w="1259" w:type="dxa"/>
          </w:tcPr>
          <w:p w:rsidR="00AC1508" w:rsidRDefault="00AC1508" w:rsidP="0098765B">
            <w:r>
              <w:t xml:space="preserve">14.25 </w:t>
            </w:r>
          </w:p>
        </w:tc>
        <w:tc>
          <w:tcPr>
            <w:tcW w:w="2687" w:type="dxa"/>
          </w:tcPr>
          <w:p w:rsidR="00FF61BF" w:rsidRDefault="00FF61BF" w:rsidP="00FF61BF">
            <w:r>
              <w:t xml:space="preserve">Vor der Ablation: Diagnostik und  </w:t>
            </w:r>
          </w:p>
          <w:p w:rsidR="00AC1508" w:rsidRDefault="00FF61BF" w:rsidP="00FF61BF">
            <w:r>
              <w:t>Wahl der Methode</w:t>
            </w:r>
          </w:p>
        </w:tc>
        <w:tc>
          <w:tcPr>
            <w:tcW w:w="3420" w:type="dxa"/>
          </w:tcPr>
          <w:p w:rsidR="00AC1508" w:rsidRDefault="00FF61BF" w:rsidP="00CB378C">
            <w:r w:rsidRPr="00FF61BF">
              <w:rPr>
                <w:highlight w:val="yellow"/>
              </w:rPr>
              <w:t>offen</w:t>
            </w:r>
          </w:p>
        </w:tc>
      </w:tr>
      <w:tr w:rsidR="00AC1508" w:rsidTr="00AC1508">
        <w:tc>
          <w:tcPr>
            <w:tcW w:w="1259" w:type="dxa"/>
          </w:tcPr>
          <w:p w:rsidR="00AC1508" w:rsidRDefault="0098765B" w:rsidP="00FF61BF">
            <w:r>
              <w:t>14.</w:t>
            </w:r>
            <w:r w:rsidR="00FF61BF">
              <w:t>40</w:t>
            </w:r>
            <w:r>
              <w:t xml:space="preserve"> </w:t>
            </w:r>
          </w:p>
        </w:tc>
        <w:tc>
          <w:tcPr>
            <w:tcW w:w="2687" w:type="dxa"/>
          </w:tcPr>
          <w:p w:rsidR="00AC1508" w:rsidRDefault="00FF61BF" w:rsidP="00CB378C">
            <w:r>
              <w:t>Nach der Ablation: Nachbehandlung und Komplikationen</w:t>
            </w:r>
          </w:p>
        </w:tc>
        <w:tc>
          <w:tcPr>
            <w:tcW w:w="3420" w:type="dxa"/>
          </w:tcPr>
          <w:p w:rsidR="00AC1508" w:rsidRDefault="00FF61BF" w:rsidP="00CB378C">
            <w:r>
              <w:t>R. Seiler</w:t>
            </w:r>
          </w:p>
        </w:tc>
      </w:tr>
      <w:tr w:rsidR="0098765B" w:rsidTr="00AC1508">
        <w:tc>
          <w:tcPr>
            <w:tcW w:w="1259" w:type="dxa"/>
          </w:tcPr>
          <w:p w:rsidR="0098765B" w:rsidRDefault="0098765B" w:rsidP="00FF61BF">
            <w:r>
              <w:t>14.</w:t>
            </w:r>
            <w:r w:rsidR="00FF61BF">
              <w:t>55</w:t>
            </w:r>
          </w:p>
        </w:tc>
        <w:tc>
          <w:tcPr>
            <w:tcW w:w="2687" w:type="dxa"/>
          </w:tcPr>
          <w:p w:rsidR="0098765B" w:rsidRDefault="0098765B" w:rsidP="00CB378C">
            <w:r>
              <w:t>Pause</w:t>
            </w:r>
          </w:p>
        </w:tc>
        <w:tc>
          <w:tcPr>
            <w:tcW w:w="3420" w:type="dxa"/>
          </w:tcPr>
          <w:p w:rsidR="0098765B" w:rsidRDefault="0098765B" w:rsidP="00CB378C"/>
        </w:tc>
      </w:tr>
      <w:tr w:rsidR="00AC1508" w:rsidTr="00AC1508">
        <w:tc>
          <w:tcPr>
            <w:tcW w:w="1259" w:type="dxa"/>
          </w:tcPr>
          <w:p w:rsidR="00AC1508" w:rsidRDefault="0098765B" w:rsidP="00FF61BF">
            <w:r>
              <w:t>15.</w:t>
            </w:r>
            <w:r w:rsidR="00FF61BF">
              <w:t>05</w:t>
            </w:r>
            <w:r w:rsidR="00AC1508">
              <w:t xml:space="preserve"> </w:t>
            </w:r>
          </w:p>
        </w:tc>
        <w:tc>
          <w:tcPr>
            <w:tcW w:w="2687" w:type="dxa"/>
          </w:tcPr>
          <w:p w:rsidR="00AC1508" w:rsidRDefault="00FF61BF" w:rsidP="00CB378C">
            <w:r>
              <w:t>Tipps und Tricks für die praktische Durchführung</w:t>
            </w:r>
          </w:p>
        </w:tc>
        <w:tc>
          <w:tcPr>
            <w:tcW w:w="3420" w:type="dxa"/>
          </w:tcPr>
          <w:p w:rsidR="00AC1508" w:rsidRDefault="00FF61BF" w:rsidP="00CB378C">
            <w:r w:rsidRPr="00FF61BF">
              <w:rPr>
                <w:highlight w:val="yellow"/>
              </w:rPr>
              <w:t>offen</w:t>
            </w:r>
          </w:p>
        </w:tc>
      </w:tr>
      <w:tr w:rsidR="00AC1508" w:rsidTr="00AC1508">
        <w:tc>
          <w:tcPr>
            <w:tcW w:w="1259" w:type="dxa"/>
          </w:tcPr>
          <w:p w:rsidR="00AC1508" w:rsidRDefault="0098765B" w:rsidP="0098765B">
            <w:r>
              <w:t>15.15</w:t>
            </w:r>
            <w:r w:rsidR="00AC1508">
              <w:t xml:space="preserve"> </w:t>
            </w:r>
          </w:p>
        </w:tc>
        <w:tc>
          <w:tcPr>
            <w:tcW w:w="2687" w:type="dxa"/>
          </w:tcPr>
          <w:p w:rsidR="00AC1508" w:rsidRDefault="00AC1508" w:rsidP="00CB378C">
            <w:r>
              <w:t>Kosten und Abrechnung</w:t>
            </w:r>
          </w:p>
        </w:tc>
        <w:tc>
          <w:tcPr>
            <w:tcW w:w="3420" w:type="dxa"/>
          </w:tcPr>
          <w:p w:rsidR="00AC1508" w:rsidRDefault="0098765B" w:rsidP="0098765B">
            <w:r w:rsidRPr="0098765B">
              <w:rPr>
                <w:highlight w:val="yellow"/>
              </w:rPr>
              <w:t>offen</w:t>
            </w:r>
          </w:p>
        </w:tc>
      </w:tr>
      <w:tr w:rsidR="00AC1508" w:rsidTr="00AC1508">
        <w:tc>
          <w:tcPr>
            <w:tcW w:w="1259" w:type="dxa"/>
          </w:tcPr>
          <w:p w:rsidR="00AC1508" w:rsidRDefault="00AC1508" w:rsidP="0098765B">
            <w:r>
              <w:t>15.</w:t>
            </w:r>
            <w:r w:rsidR="0098765B">
              <w:t>40</w:t>
            </w:r>
          </w:p>
        </w:tc>
        <w:tc>
          <w:tcPr>
            <w:tcW w:w="2687" w:type="dxa"/>
          </w:tcPr>
          <w:p w:rsidR="00AC1508" w:rsidRDefault="00AC1508" w:rsidP="00CB378C">
            <w:r>
              <w:t>Livedemonstration Laserablation</w:t>
            </w:r>
            <w:r w:rsidRPr="000A3FB8">
              <w:t xml:space="preserve"> </w:t>
            </w:r>
            <w:r w:rsidR="00CB378C">
              <w:t>am Patienten</w:t>
            </w:r>
          </w:p>
          <w:p w:rsidR="00AC1508" w:rsidRDefault="00AC1508" w:rsidP="00CB378C"/>
        </w:tc>
        <w:tc>
          <w:tcPr>
            <w:tcW w:w="3420" w:type="dxa"/>
          </w:tcPr>
          <w:p w:rsidR="00FF61BF" w:rsidRDefault="00FF61BF" w:rsidP="00FF61BF">
            <w:r>
              <w:t>J. Lindenberg</w:t>
            </w:r>
          </w:p>
          <w:p w:rsidR="00942069" w:rsidRDefault="00942069" w:rsidP="00CB378C">
            <w:r>
              <w:t>J. Fahrni</w:t>
            </w:r>
          </w:p>
          <w:p w:rsidR="00AC1508" w:rsidRDefault="00AC1508" w:rsidP="00CB378C"/>
          <w:p w:rsidR="00AC1508" w:rsidRDefault="00AC1508" w:rsidP="00CB378C"/>
        </w:tc>
      </w:tr>
      <w:tr w:rsidR="00AC1508" w:rsidTr="00AC1508">
        <w:tc>
          <w:tcPr>
            <w:tcW w:w="1259" w:type="dxa"/>
          </w:tcPr>
          <w:p w:rsidR="00AC1508" w:rsidRDefault="00AC1508" w:rsidP="0098765B">
            <w:r>
              <w:t xml:space="preserve">16.40 </w:t>
            </w:r>
          </w:p>
        </w:tc>
        <w:tc>
          <w:tcPr>
            <w:tcW w:w="2687" w:type="dxa"/>
          </w:tcPr>
          <w:p w:rsidR="00AC1508" w:rsidRDefault="00AC1508" w:rsidP="00CB378C">
            <w:r>
              <w:t>Diskussion der Livedemonstrationen</w:t>
            </w:r>
            <w:r w:rsidRPr="000A3FB8">
              <w:t xml:space="preserve"> </w:t>
            </w:r>
          </w:p>
          <w:p w:rsidR="00AC1508" w:rsidRDefault="00AC1508" w:rsidP="00CB378C"/>
          <w:p w:rsidR="00AC1508" w:rsidRDefault="00AC1508" w:rsidP="00CB378C">
            <w:r>
              <w:t>Fallbeispiele: Wie würden Sie behandeln?</w:t>
            </w:r>
          </w:p>
          <w:p w:rsidR="00AC1508" w:rsidRDefault="00AC1508" w:rsidP="00CB378C"/>
        </w:tc>
        <w:tc>
          <w:tcPr>
            <w:tcW w:w="3420" w:type="dxa"/>
          </w:tcPr>
          <w:p w:rsidR="00AC1508" w:rsidRDefault="00942069" w:rsidP="00CB378C">
            <w:r>
              <w:t>J. Fahrni</w:t>
            </w:r>
          </w:p>
          <w:p w:rsidR="00AC1508" w:rsidRDefault="00AC1508" w:rsidP="00CB378C"/>
          <w:p w:rsidR="00AC1508" w:rsidRDefault="00AC1508" w:rsidP="00CB378C"/>
          <w:p w:rsidR="00AC1508" w:rsidRDefault="00AC1508" w:rsidP="00CB378C">
            <w:r>
              <w:t>Diverse</w:t>
            </w:r>
          </w:p>
          <w:p w:rsidR="00AC1508" w:rsidRDefault="00AC1508" w:rsidP="00CB378C"/>
        </w:tc>
      </w:tr>
      <w:tr w:rsidR="00AC1508" w:rsidTr="00AC1508">
        <w:tc>
          <w:tcPr>
            <w:tcW w:w="1259" w:type="dxa"/>
          </w:tcPr>
          <w:p w:rsidR="00AC1508" w:rsidRDefault="00AC1508" w:rsidP="00CB378C">
            <w:r>
              <w:t>Ab 17.30</w:t>
            </w:r>
          </w:p>
        </w:tc>
        <w:tc>
          <w:tcPr>
            <w:tcW w:w="2687" w:type="dxa"/>
          </w:tcPr>
          <w:p w:rsidR="00AC1508" w:rsidRDefault="00AC1508" w:rsidP="00CB378C">
            <w:r>
              <w:t>Apéro</w:t>
            </w:r>
          </w:p>
        </w:tc>
        <w:tc>
          <w:tcPr>
            <w:tcW w:w="3420" w:type="dxa"/>
          </w:tcPr>
          <w:p w:rsidR="00AC1508" w:rsidRDefault="00AC1508" w:rsidP="00CB378C"/>
        </w:tc>
      </w:tr>
    </w:tbl>
    <w:p w:rsidR="00466D41" w:rsidRPr="00AC1508" w:rsidRDefault="00466D41" w:rsidP="00CB378C">
      <w:pPr>
        <w:spacing w:line="240" w:lineRule="auto"/>
      </w:pPr>
    </w:p>
    <w:p w:rsidR="0098765B" w:rsidRDefault="002F20CB" w:rsidP="00CB378C">
      <w:pPr>
        <w:spacing w:line="240" w:lineRule="auto"/>
        <w:rPr>
          <w:highlight w:val="yellow"/>
          <w:lang w:val="it-IT"/>
        </w:rPr>
      </w:pPr>
      <w:proofErr w:type="spellStart"/>
      <w:r>
        <w:rPr>
          <w:highlight w:val="yellow"/>
          <w:lang w:val="it-IT"/>
        </w:rPr>
        <w:t>Credits</w:t>
      </w:r>
      <w:proofErr w:type="spellEnd"/>
      <w:r w:rsidR="0098765B">
        <w:rPr>
          <w:highlight w:val="yellow"/>
          <w:lang w:val="it-IT"/>
        </w:rPr>
        <w:t>:</w:t>
      </w:r>
    </w:p>
    <w:p w:rsidR="00020039" w:rsidRDefault="0098765B" w:rsidP="00CB378C">
      <w:pPr>
        <w:spacing w:line="240" w:lineRule="auto"/>
        <w:rPr>
          <w:lang w:val="it-IT"/>
        </w:rPr>
      </w:pPr>
      <w:r>
        <w:rPr>
          <w:highlight w:val="yellow"/>
          <w:lang w:val="it-IT"/>
        </w:rPr>
        <w:t>USGG 3.5, SGP 3.5, SGA 3.5, SGAIM 4</w:t>
      </w:r>
    </w:p>
    <w:p w:rsidR="0098765B" w:rsidRDefault="0098765B">
      <w:r>
        <w:br w:type="page"/>
      </w:r>
    </w:p>
    <w:p w:rsidR="0098765B" w:rsidRDefault="0098765B" w:rsidP="0098765B">
      <w:pPr>
        <w:spacing w:line="240" w:lineRule="auto"/>
      </w:pPr>
      <w:r>
        <w:lastRenderedPageBreak/>
        <w:t xml:space="preserve">Referenten: </w:t>
      </w:r>
    </w:p>
    <w:p w:rsidR="0098765B" w:rsidRDefault="0098765B" w:rsidP="0098765B">
      <w:pPr>
        <w:spacing w:line="240" w:lineRule="auto"/>
      </w:pPr>
    </w:p>
    <w:p w:rsidR="0098765B" w:rsidRDefault="0098765B" w:rsidP="0098765B">
      <w:pPr>
        <w:spacing w:line="240" w:lineRule="auto"/>
      </w:pPr>
      <w:r>
        <w:t>Dr. med. Jennifer Fahrni</w:t>
      </w:r>
    </w:p>
    <w:p w:rsidR="0098765B" w:rsidRDefault="0098765B" w:rsidP="0098765B">
      <w:pPr>
        <w:spacing w:line="240" w:lineRule="auto"/>
      </w:pPr>
      <w:r>
        <w:t>Kantonsspital Aarau</w:t>
      </w:r>
    </w:p>
    <w:p w:rsidR="0098765B" w:rsidRDefault="0098765B" w:rsidP="0098765B">
      <w:pPr>
        <w:spacing w:line="240" w:lineRule="auto"/>
      </w:pPr>
    </w:p>
    <w:p w:rsidR="0098765B" w:rsidRDefault="0098765B" w:rsidP="0098765B">
      <w:pPr>
        <w:spacing w:line="240" w:lineRule="auto"/>
      </w:pPr>
      <w:r>
        <w:t>Dr. med. Juliane Lindenberg</w:t>
      </w:r>
    </w:p>
    <w:p w:rsidR="0098765B" w:rsidRDefault="0098765B" w:rsidP="0098765B">
      <w:pPr>
        <w:spacing w:line="240" w:lineRule="auto"/>
      </w:pPr>
      <w:r w:rsidRPr="0098765B">
        <w:rPr>
          <w:highlight w:val="yellow"/>
        </w:rPr>
        <w:t>Gefässpraxis…</w:t>
      </w:r>
      <w:r>
        <w:t xml:space="preserve"> </w:t>
      </w:r>
    </w:p>
    <w:p w:rsidR="0098765B" w:rsidRDefault="0098765B" w:rsidP="0098765B">
      <w:pPr>
        <w:spacing w:line="240" w:lineRule="auto"/>
      </w:pPr>
    </w:p>
    <w:p w:rsidR="0098765B" w:rsidRDefault="0098765B" w:rsidP="0098765B">
      <w:pPr>
        <w:spacing w:line="240" w:lineRule="auto"/>
      </w:pPr>
      <w:r>
        <w:t>Dr. med. Rebekka Seiler</w:t>
      </w:r>
    </w:p>
    <w:p w:rsidR="0098765B" w:rsidRDefault="0098765B" w:rsidP="0098765B">
      <w:pPr>
        <w:spacing w:line="240" w:lineRule="auto"/>
      </w:pPr>
      <w:r>
        <w:t>Kantonsspital Aarau</w:t>
      </w:r>
    </w:p>
    <w:p w:rsidR="002F20CB" w:rsidRDefault="002F20CB" w:rsidP="00CB378C">
      <w:pPr>
        <w:spacing w:line="240" w:lineRule="auto"/>
      </w:pPr>
    </w:p>
    <w:p w:rsidR="0098765B" w:rsidRDefault="0098765B" w:rsidP="00CB378C">
      <w:pPr>
        <w:spacing w:line="240" w:lineRule="auto"/>
      </w:pPr>
      <w:r w:rsidRPr="0098765B">
        <w:rPr>
          <w:highlight w:val="yellow"/>
        </w:rPr>
        <w:t>Weitere Referenten noch offen</w:t>
      </w:r>
    </w:p>
    <w:p w:rsidR="0098765B" w:rsidRDefault="0098765B" w:rsidP="00CB378C">
      <w:pPr>
        <w:spacing w:line="240" w:lineRule="auto"/>
      </w:pPr>
    </w:p>
    <w:p w:rsidR="0098765B" w:rsidRDefault="0098765B" w:rsidP="00CB378C">
      <w:pPr>
        <w:spacing w:line="240" w:lineRule="auto"/>
      </w:pPr>
    </w:p>
    <w:p w:rsidR="0098765B" w:rsidRDefault="0098765B" w:rsidP="00CB378C">
      <w:pPr>
        <w:spacing w:line="240" w:lineRule="auto"/>
      </w:pPr>
    </w:p>
    <w:p w:rsidR="0098765B" w:rsidRDefault="0098765B" w:rsidP="00CB378C">
      <w:pPr>
        <w:spacing w:line="240" w:lineRule="auto"/>
      </w:pPr>
      <w:r>
        <w:t>Unsere geschätzten Partner</w:t>
      </w:r>
    </w:p>
    <w:p w:rsidR="0098765B" w:rsidRDefault="0098765B" w:rsidP="00CB378C">
      <w:pPr>
        <w:spacing w:line="240" w:lineRule="auto"/>
      </w:pPr>
    </w:p>
    <w:p w:rsidR="0098765B" w:rsidRPr="00AC1508" w:rsidRDefault="0098765B" w:rsidP="00CB378C">
      <w:pPr>
        <w:spacing w:line="240" w:lineRule="auto"/>
      </w:pPr>
      <w:r w:rsidRPr="0098765B">
        <w:rPr>
          <w:highlight w:val="yellow"/>
        </w:rPr>
        <w:t>Noch offen</w:t>
      </w:r>
    </w:p>
    <w:p w:rsidR="0098765B" w:rsidRDefault="0098765B">
      <w:r>
        <w:br w:type="page"/>
      </w:r>
    </w:p>
    <w:p w:rsidR="0098765B" w:rsidRPr="0098765B" w:rsidRDefault="0098765B" w:rsidP="00CB378C">
      <w:pPr>
        <w:spacing w:line="240" w:lineRule="auto"/>
        <w:rPr>
          <w:i/>
        </w:rPr>
      </w:pPr>
      <w:r w:rsidRPr="0098765B">
        <w:rPr>
          <w:i/>
        </w:rPr>
        <w:lastRenderedPageBreak/>
        <w:t>Karte</w:t>
      </w:r>
    </w:p>
    <w:p w:rsidR="0098765B" w:rsidRPr="0098765B" w:rsidRDefault="0098765B" w:rsidP="00CB378C">
      <w:pPr>
        <w:spacing w:line="240" w:lineRule="auto"/>
      </w:pPr>
      <w:r w:rsidRPr="0098765B">
        <w:t>Ort</w:t>
      </w:r>
    </w:p>
    <w:p w:rsidR="0098765B" w:rsidRDefault="0098765B" w:rsidP="0098765B">
      <w:pPr>
        <w:spacing w:line="240" w:lineRule="auto"/>
      </w:pPr>
      <w:r>
        <w:t>KSA am Bahnhof</w:t>
      </w:r>
      <w:r>
        <w:br/>
        <w:t>Angiologie</w:t>
      </w:r>
      <w:r>
        <w:br/>
        <w:t>Bahnhofplatz 3C</w:t>
      </w:r>
      <w:r>
        <w:br/>
        <w:t>5001 Aarau</w:t>
      </w:r>
    </w:p>
    <w:p w:rsidR="0098765B" w:rsidRDefault="0098765B" w:rsidP="00CB378C">
      <w:pPr>
        <w:spacing w:line="240" w:lineRule="auto"/>
      </w:pPr>
    </w:p>
    <w:p w:rsidR="0098765B" w:rsidRDefault="0098765B" w:rsidP="0098765B">
      <w:pPr>
        <w:spacing w:line="240" w:lineRule="auto"/>
      </w:pPr>
      <w:r>
        <w:t xml:space="preserve">Anmeldungen per Email an: </w:t>
      </w:r>
    </w:p>
    <w:p w:rsidR="0098765B" w:rsidRDefault="00CF134E" w:rsidP="0098765B">
      <w:pPr>
        <w:spacing w:line="240" w:lineRule="auto"/>
      </w:pPr>
      <w:hyperlink r:id="rId5" w:history="1">
        <w:r w:rsidR="0098765B" w:rsidRPr="00082DB2">
          <w:rPr>
            <w:rStyle w:val="Hyperlink"/>
          </w:rPr>
          <w:t>lucia.sidler@ksa.ch</w:t>
        </w:r>
      </w:hyperlink>
    </w:p>
    <w:p w:rsidR="0098765B" w:rsidRDefault="0098765B" w:rsidP="00CB378C">
      <w:pPr>
        <w:spacing w:line="240" w:lineRule="auto"/>
      </w:pPr>
    </w:p>
    <w:p w:rsidR="0098765B" w:rsidRDefault="00B11DEA" w:rsidP="00CB378C">
      <w:pPr>
        <w:spacing w:line="240" w:lineRule="auto"/>
      </w:pPr>
      <w:r>
        <w:t xml:space="preserve">Die Teilnehmerzahl ist aufgrund der Livedemonstration begrenzt. </w:t>
      </w:r>
    </w:p>
    <w:p w:rsidR="00020039" w:rsidRPr="00AC1508" w:rsidRDefault="00B11DEA" w:rsidP="00CB378C">
      <w:pPr>
        <w:spacing w:line="240" w:lineRule="auto"/>
      </w:pPr>
      <w:r>
        <w:t xml:space="preserve">Die Anmeldungen werden nach Zeitpunkt des Eingangs berücksichtigt. </w:t>
      </w:r>
    </w:p>
    <w:p w:rsidR="00020039" w:rsidRPr="00AC1508" w:rsidRDefault="00020039" w:rsidP="00CB378C">
      <w:pPr>
        <w:spacing w:line="240" w:lineRule="auto"/>
        <w:rPr>
          <w:lang w:val="it-IT"/>
        </w:rPr>
      </w:pPr>
    </w:p>
    <w:p w:rsidR="00020039" w:rsidRDefault="0098765B" w:rsidP="00CB378C">
      <w:pPr>
        <w:spacing w:line="240" w:lineRule="auto"/>
      </w:pPr>
      <w:r>
        <w:t xml:space="preserve">Kontakt </w:t>
      </w:r>
    </w:p>
    <w:p w:rsidR="00020039" w:rsidRDefault="0098765B" w:rsidP="00CB378C">
      <w:pPr>
        <w:spacing w:line="240" w:lineRule="auto"/>
      </w:pPr>
      <w:r>
        <w:t>Kantonsspital Aarau AG</w:t>
      </w:r>
      <w:r>
        <w:tab/>
      </w:r>
      <w:r>
        <w:tab/>
      </w:r>
      <w:r>
        <w:tab/>
        <w:t>Chefarztsekretariat Angiologie</w:t>
      </w:r>
      <w:r>
        <w:br/>
        <w:t>Tellstrasse 25, 5001 Aarau</w:t>
      </w:r>
      <w:r>
        <w:tab/>
      </w:r>
      <w:r>
        <w:tab/>
        <w:t>Telefon 062 838 9601</w:t>
      </w:r>
    </w:p>
    <w:p w:rsidR="00020039" w:rsidRDefault="00020039" w:rsidP="00CB378C">
      <w:pPr>
        <w:spacing w:line="240" w:lineRule="auto"/>
      </w:pPr>
    </w:p>
    <w:p w:rsidR="00AC1508" w:rsidRDefault="00AC1508" w:rsidP="00CB378C">
      <w:pPr>
        <w:spacing w:line="240" w:lineRule="auto"/>
      </w:pPr>
    </w:p>
    <w:p w:rsidR="00AC1508" w:rsidRDefault="00AC1508" w:rsidP="00CB378C">
      <w:pPr>
        <w:spacing w:line="240" w:lineRule="auto"/>
      </w:pPr>
    </w:p>
    <w:sectPr w:rsidR="00AC15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46C"/>
    <w:rsid w:val="00020039"/>
    <w:rsid w:val="001C1FCE"/>
    <w:rsid w:val="002F20CB"/>
    <w:rsid w:val="003254E7"/>
    <w:rsid w:val="003C5AC7"/>
    <w:rsid w:val="00403295"/>
    <w:rsid w:val="00466D41"/>
    <w:rsid w:val="00570B39"/>
    <w:rsid w:val="008612AF"/>
    <w:rsid w:val="008C546C"/>
    <w:rsid w:val="00942069"/>
    <w:rsid w:val="0098765B"/>
    <w:rsid w:val="009F6B86"/>
    <w:rsid w:val="00A430CA"/>
    <w:rsid w:val="00AC1508"/>
    <w:rsid w:val="00B11DEA"/>
    <w:rsid w:val="00C30B1F"/>
    <w:rsid w:val="00CB378C"/>
    <w:rsid w:val="00CF134E"/>
    <w:rsid w:val="00DD47AF"/>
    <w:rsid w:val="00E245C1"/>
    <w:rsid w:val="00E76FB5"/>
    <w:rsid w:val="00F83948"/>
    <w:rsid w:val="00FF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200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20039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020039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20039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table" w:styleId="Tabellenraster">
    <w:name w:val="Table Grid"/>
    <w:basedOn w:val="NormaleTabelle"/>
    <w:uiPriority w:val="39"/>
    <w:rsid w:val="00AC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3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30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200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20039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020039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20039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table" w:styleId="Tabellenraster">
    <w:name w:val="Table Grid"/>
    <w:basedOn w:val="NormaleTabelle"/>
    <w:uiPriority w:val="39"/>
    <w:rsid w:val="00AC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3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30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cia.sidler@ksa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746AA9D1.dotm</Template>
  <TotalTime>0</TotalTime>
  <Pages>4</Pages>
  <Words>326</Words>
  <Characters>2055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Spital Aarau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Fahrni</dc:creator>
  <cp:lastModifiedBy>Sidler Lucia</cp:lastModifiedBy>
  <cp:revision>2</cp:revision>
  <cp:lastPrinted>2018-09-06T08:16:00Z</cp:lastPrinted>
  <dcterms:created xsi:type="dcterms:W3CDTF">2019-08-15T07:24:00Z</dcterms:created>
  <dcterms:modified xsi:type="dcterms:W3CDTF">2019-08-15T07:24:00Z</dcterms:modified>
</cp:coreProperties>
</file>